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91E6B" w14:textId="26D279CC" w:rsidR="00EC7157" w:rsidRDefault="00EC7157" w:rsidP="00EC7157">
      <w:pPr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73974C44" w14:textId="77777777" w:rsidR="00F800FC" w:rsidRDefault="00F800FC" w:rsidP="00EC7157">
      <w:pPr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C40EDBA" w14:textId="77777777" w:rsidR="00EC7157" w:rsidRDefault="00EC7157" w:rsidP="00EC7157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Spett.le </w:t>
      </w:r>
    </w:p>
    <w:p w14:paraId="31ECBFFA" w14:textId="77777777" w:rsidR="00EC7157" w:rsidRDefault="00EC7157" w:rsidP="00EC7157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Sistema di Accesso e Servizio all’Utenza</w:t>
      </w:r>
    </w:p>
    <w:p w14:paraId="1E6A5B70" w14:textId="72F04BC4" w:rsidR="00EC7157" w:rsidRDefault="000E5913" w:rsidP="00F800FC">
      <w:pPr>
        <w:jc w:val="right"/>
        <w:rPr>
          <w:rFonts w:asciiTheme="minorHAnsi" w:hAnsiTheme="minorHAnsi" w:cstheme="minorHAnsi"/>
          <w:sz w:val="24"/>
          <w:szCs w:val="24"/>
        </w:rPr>
      </w:pPr>
      <w:hyperlink r:id="rId8" w:history="1">
        <w:r w:rsidR="00F800FC" w:rsidRPr="004A15CD">
          <w:rPr>
            <w:rStyle w:val="Collegamentoipertestuale"/>
            <w:rFonts w:asciiTheme="minorHAnsi" w:hAnsiTheme="minorHAnsi" w:cstheme="minorHAnsi"/>
            <w:sz w:val="24"/>
            <w:szCs w:val="24"/>
          </w:rPr>
          <w:t>listeattesa@asl1abruzzo.it</w:t>
        </w:r>
      </w:hyperlink>
    </w:p>
    <w:p w14:paraId="29668D68" w14:textId="079790D9" w:rsidR="00F800FC" w:rsidRDefault="00F800FC" w:rsidP="00F800FC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5C9C8502" w14:textId="77777777" w:rsidR="00F800FC" w:rsidRDefault="00F800FC" w:rsidP="00F800FC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2B718301" w14:textId="77777777" w:rsidR="00EC7157" w:rsidRDefault="00EC7157" w:rsidP="004F2FB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1B83757" w14:textId="52630F44" w:rsidR="004F2FB2" w:rsidRDefault="004F2FB2" w:rsidP="004F2FB2">
      <w:pPr>
        <w:spacing w:line="276" w:lineRule="auto"/>
        <w:jc w:val="both"/>
        <w:rPr>
          <w:rFonts w:ascii="CIDFont+F2" w:hAnsi="CIDFont+F2" w:cs="CIDFont+F2"/>
          <w:b/>
          <w:sz w:val="23"/>
          <w:szCs w:val="23"/>
        </w:rPr>
      </w:pPr>
      <w:r>
        <w:rPr>
          <w:rFonts w:asciiTheme="minorHAnsi" w:hAnsiTheme="minorHAnsi" w:cstheme="minorHAnsi"/>
          <w:sz w:val="24"/>
          <w:szCs w:val="24"/>
        </w:rPr>
        <w:t xml:space="preserve">Oggetto: </w:t>
      </w:r>
      <w:r w:rsidRPr="004F2FB2">
        <w:rPr>
          <w:rFonts w:ascii="CIDFont+F2" w:hAnsi="CIDFont+F2" w:cs="CIDFont+F2"/>
          <w:b/>
          <w:sz w:val="23"/>
          <w:szCs w:val="23"/>
        </w:rPr>
        <w:t>Istanza ai sensi del DECRETO LEGISLATIVO N. 124/1998 art 3 comma 13</w:t>
      </w:r>
    </w:p>
    <w:p w14:paraId="3D4D8988" w14:textId="62A1FA79" w:rsidR="004F2FB2" w:rsidRDefault="004F2FB2" w:rsidP="004F2FB2">
      <w:pPr>
        <w:spacing w:line="276" w:lineRule="auto"/>
        <w:jc w:val="both"/>
        <w:rPr>
          <w:rFonts w:ascii="CIDFont+F2" w:hAnsi="CIDFont+F2" w:cs="CIDFont+F2"/>
          <w:b/>
          <w:sz w:val="23"/>
          <w:szCs w:val="23"/>
        </w:rPr>
      </w:pPr>
    </w:p>
    <w:p w14:paraId="7B12EC83" w14:textId="7D815537" w:rsidR="004F2FB2" w:rsidRDefault="004F2FB2" w:rsidP="004F2FB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5B323F" w14:textId="33C966F9" w:rsidR="004F2FB2" w:rsidRDefault="004F2FB2" w:rsidP="004F2FB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 ____________________________________________________</w:t>
      </w:r>
    </w:p>
    <w:p w14:paraId="65F697B2" w14:textId="522FA826" w:rsidR="004F2FB2" w:rsidRDefault="004F2FB2" w:rsidP="004F2FB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>
        <w:rPr>
          <w:rFonts w:asciiTheme="minorHAnsi" w:hAnsiTheme="minorHAnsi" w:cstheme="minorHAnsi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_________________________ </w:t>
      </w:r>
      <w:proofErr w:type="spellStart"/>
      <w:r>
        <w:rPr>
          <w:rFonts w:asciiTheme="minorHAnsi" w:hAnsiTheme="minorHAnsi" w:cstheme="minorHAnsi"/>
          <w:sz w:val="24"/>
          <w:szCs w:val="24"/>
        </w:rPr>
        <w:t>Prov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____ il _________________________</w:t>
      </w:r>
    </w:p>
    <w:p w14:paraId="443E6DA2" w14:textId="3FC51426" w:rsidR="00554774" w:rsidRDefault="004F2FB2" w:rsidP="004F2FB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residente a______________________ in via _____________________ n° civico ___ </w:t>
      </w:r>
      <w:proofErr w:type="spellStart"/>
      <w:r w:rsidR="00554774">
        <w:rPr>
          <w:rFonts w:asciiTheme="minorHAnsi" w:hAnsiTheme="minorHAnsi" w:cstheme="minorHAnsi"/>
          <w:sz w:val="24"/>
          <w:szCs w:val="24"/>
        </w:rPr>
        <w:t>cap</w:t>
      </w:r>
      <w:proofErr w:type="spellEnd"/>
      <w:r w:rsidR="00554774">
        <w:rPr>
          <w:rFonts w:asciiTheme="minorHAnsi" w:hAnsiTheme="minorHAnsi" w:cstheme="minorHAnsi"/>
          <w:sz w:val="24"/>
          <w:szCs w:val="24"/>
        </w:rPr>
        <w:t>__________</w:t>
      </w:r>
      <w:proofErr w:type="gramStart"/>
      <w:r w:rsidR="00554774">
        <w:rPr>
          <w:rFonts w:asciiTheme="minorHAnsi" w:hAnsiTheme="minorHAnsi" w:cstheme="minorHAnsi"/>
          <w:sz w:val="24"/>
          <w:szCs w:val="24"/>
        </w:rPr>
        <w:t>_ ;</w:t>
      </w:r>
      <w:proofErr w:type="gramEnd"/>
      <w:r w:rsidR="00554774">
        <w:rPr>
          <w:rFonts w:asciiTheme="minorHAnsi" w:hAnsiTheme="minorHAnsi" w:cstheme="minorHAnsi"/>
          <w:sz w:val="24"/>
          <w:szCs w:val="24"/>
        </w:rPr>
        <w:t xml:space="preserve"> assistito nella Regione Abruzzo;</w:t>
      </w:r>
    </w:p>
    <w:p w14:paraId="7E5BB29E" w14:textId="0FAD4CDC" w:rsidR="004F2FB2" w:rsidRDefault="004F2FB2" w:rsidP="004F2FB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17BEA73" w14:textId="3776C2B5" w:rsidR="004F2FB2" w:rsidRPr="004F2FB2" w:rsidRDefault="004F2FB2" w:rsidP="004F2FB2">
      <w:pPr>
        <w:pStyle w:val="Paragrafoelenco"/>
        <w:numPr>
          <w:ilvl w:val="0"/>
          <w:numId w:val="1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4F2FB2">
        <w:rPr>
          <w:rFonts w:ascii="Calibri" w:eastAsia="CIDFont+F1" w:hAnsi="Calibri" w:cs="Calibri"/>
          <w:sz w:val="24"/>
          <w:szCs w:val="24"/>
        </w:rPr>
        <w:t>In qualità di diretto interessato</w:t>
      </w:r>
    </w:p>
    <w:p w14:paraId="621864D5" w14:textId="77777777" w:rsidR="004F2FB2" w:rsidRPr="004F2FB2" w:rsidRDefault="004F2FB2" w:rsidP="004F2FB2">
      <w:pPr>
        <w:pStyle w:val="Paragrafoelenco"/>
        <w:spacing w:line="276" w:lineRule="auto"/>
        <w:rPr>
          <w:rFonts w:ascii="Calibri" w:hAnsi="Calibri" w:cs="Calibri"/>
          <w:sz w:val="24"/>
          <w:szCs w:val="24"/>
        </w:rPr>
      </w:pPr>
    </w:p>
    <w:p w14:paraId="29C8ED68" w14:textId="77777777" w:rsidR="00406855" w:rsidRPr="00406855" w:rsidRDefault="004F2FB2" w:rsidP="003B5558">
      <w:pPr>
        <w:pStyle w:val="Paragrafoelenco"/>
        <w:numPr>
          <w:ilvl w:val="0"/>
          <w:numId w:val="1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C01432">
        <w:rPr>
          <w:rFonts w:ascii="Calibri" w:eastAsia="CIDFont+F1" w:hAnsi="Calibri" w:cs="Calibri"/>
          <w:sz w:val="24"/>
          <w:szCs w:val="24"/>
        </w:rPr>
        <w:t xml:space="preserve">In qualità di genitore/tutore/amministratore di sostegno di </w:t>
      </w:r>
    </w:p>
    <w:p w14:paraId="076615CA" w14:textId="031D7003" w:rsidR="00C01432" w:rsidRPr="00F800FC" w:rsidRDefault="00F800FC" w:rsidP="00F800F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eastAsia="CIDFont+F1" w:hAnsi="Calibri" w:cs="Calibri"/>
          <w:sz w:val="24"/>
          <w:szCs w:val="24"/>
        </w:rPr>
        <w:t xml:space="preserve">            </w:t>
      </w:r>
      <w:r w:rsidR="00C01432" w:rsidRPr="00F800FC">
        <w:rPr>
          <w:rFonts w:ascii="Calibri" w:eastAsia="CIDFont+F1" w:hAnsi="Calibri" w:cs="Calibri"/>
          <w:sz w:val="24"/>
          <w:szCs w:val="24"/>
        </w:rPr>
        <w:t xml:space="preserve"> </w:t>
      </w:r>
      <w:r w:rsidR="00406855" w:rsidRPr="00F800FC">
        <w:rPr>
          <w:rFonts w:ascii="Calibri" w:eastAsia="CIDFont+F1" w:hAnsi="Calibri" w:cs="Calibri"/>
          <w:sz w:val="24"/>
          <w:szCs w:val="24"/>
        </w:rPr>
        <w:t xml:space="preserve">(cognome e nome) </w:t>
      </w:r>
      <w:r w:rsidR="00C01432" w:rsidRPr="00F800FC">
        <w:rPr>
          <w:rFonts w:ascii="Calibri" w:eastAsia="CIDFont+F1" w:hAnsi="Calibri" w:cs="Calibri"/>
          <w:sz w:val="24"/>
          <w:szCs w:val="24"/>
        </w:rPr>
        <w:t xml:space="preserve">___________________________________________ </w:t>
      </w:r>
    </w:p>
    <w:p w14:paraId="378485A0" w14:textId="4958B302" w:rsidR="004F2FB2" w:rsidRPr="00F800FC" w:rsidRDefault="00F800FC" w:rsidP="00F800F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eastAsia="CIDFont+F1" w:hAnsi="Calibri" w:cs="Calibri"/>
          <w:sz w:val="24"/>
          <w:szCs w:val="24"/>
        </w:rPr>
        <w:t xml:space="preserve">             </w:t>
      </w:r>
      <w:r w:rsidR="00C01432" w:rsidRPr="00F800FC">
        <w:rPr>
          <w:rFonts w:ascii="Calibri" w:eastAsia="CIDFont+F1" w:hAnsi="Calibri" w:cs="Calibri"/>
          <w:sz w:val="24"/>
          <w:szCs w:val="24"/>
        </w:rPr>
        <w:t xml:space="preserve">nato/a </w:t>
      </w:r>
      <w:proofErr w:type="spellStart"/>
      <w:r w:rsidR="00C01432" w:rsidRPr="00F800FC">
        <w:rPr>
          <w:rFonts w:ascii="Calibri" w:eastAsia="CIDFont+F1" w:hAnsi="Calibri" w:cs="Calibri"/>
          <w:sz w:val="24"/>
          <w:szCs w:val="24"/>
        </w:rPr>
        <w:t>a</w:t>
      </w:r>
      <w:proofErr w:type="spellEnd"/>
      <w:r w:rsidR="00C01432" w:rsidRPr="00F800FC">
        <w:rPr>
          <w:rFonts w:ascii="Calibri" w:eastAsia="CIDFont+F1" w:hAnsi="Calibri" w:cs="Calibri"/>
          <w:sz w:val="24"/>
          <w:szCs w:val="24"/>
        </w:rPr>
        <w:t xml:space="preserve"> __________________________ il ______________</w:t>
      </w:r>
      <w:r w:rsidR="009346ED" w:rsidRPr="00F800FC">
        <w:rPr>
          <w:rFonts w:ascii="Calibri" w:eastAsia="CIDFont+F1" w:hAnsi="Calibri" w:cs="Calibri"/>
          <w:sz w:val="24"/>
          <w:szCs w:val="24"/>
        </w:rPr>
        <w:t>;</w:t>
      </w:r>
    </w:p>
    <w:p w14:paraId="4D369E09" w14:textId="5B411D43" w:rsidR="004F2FB2" w:rsidRDefault="004F2FB2" w:rsidP="004F2FB2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BCB4C73" w14:textId="3790F75C" w:rsidR="009346ED" w:rsidRDefault="009346ED" w:rsidP="009346ED">
      <w:pPr>
        <w:autoSpaceDE w:val="0"/>
        <w:autoSpaceDN w:val="0"/>
        <w:adjustRightInd w:val="0"/>
        <w:spacing w:after="120"/>
        <w:rPr>
          <w:rFonts w:ascii="Calibri" w:eastAsia="CIDFont+F1" w:hAnsi="Calibri" w:cs="Calibri"/>
          <w:sz w:val="24"/>
          <w:szCs w:val="24"/>
        </w:rPr>
      </w:pPr>
      <w:r w:rsidRPr="009346ED">
        <w:rPr>
          <w:rFonts w:ascii="Calibri" w:eastAsia="CIDFont+F1" w:hAnsi="Calibri" w:cs="Calibri"/>
          <w:sz w:val="24"/>
          <w:szCs w:val="24"/>
        </w:rPr>
        <w:t xml:space="preserve">consapevole delle sanzioni penali, nel caso di dichiarazioni non veritiere, di formazione o uso </w:t>
      </w:r>
    </w:p>
    <w:p w14:paraId="6C0C6E60" w14:textId="76E78AF8" w:rsidR="009346ED" w:rsidRPr="009346ED" w:rsidRDefault="009346ED" w:rsidP="009346ED">
      <w:pPr>
        <w:autoSpaceDE w:val="0"/>
        <w:autoSpaceDN w:val="0"/>
        <w:adjustRightInd w:val="0"/>
        <w:spacing w:after="120"/>
        <w:rPr>
          <w:rFonts w:ascii="Calibri" w:eastAsia="CIDFont+F1" w:hAnsi="Calibri" w:cs="Calibri"/>
          <w:sz w:val="24"/>
          <w:szCs w:val="24"/>
        </w:rPr>
      </w:pPr>
      <w:r w:rsidRPr="009346ED">
        <w:rPr>
          <w:rFonts w:ascii="Calibri" w:eastAsia="CIDFont+F1" w:hAnsi="Calibri" w:cs="Calibri"/>
          <w:sz w:val="24"/>
          <w:szCs w:val="24"/>
        </w:rPr>
        <w:t>di</w:t>
      </w:r>
      <w:r>
        <w:rPr>
          <w:rFonts w:ascii="Calibri" w:eastAsia="CIDFont+F1" w:hAnsi="Calibri" w:cs="Calibri"/>
          <w:sz w:val="24"/>
          <w:szCs w:val="24"/>
        </w:rPr>
        <w:t xml:space="preserve"> </w:t>
      </w:r>
      <w:r w:rsidRPr="009346ED">
        <w:rPr>
          <w:rFonts w:ascii="Calibri" w:eastAsia="CIDFont+F1" w:hAnsi="Calibri" w:cs="Calibri"/>
          <w:sz w:val="24"/>
          <w:szCs w:val="24"/>
        </w:rPr>
        <w:t xml:space="preserve">atti falsi, richiamate dall’art. 76 del D.P.R. 28/12/2000, n. 445 e </w:t>
      </w:r>
      <w:proofErr w:type="spellStart"/>
      <w:r w:rsidRPr="009346ED">
        <w:rPr>
          <w:rFonts w:ascii="Calibri" w:eastAsia="CIDFont+F1" w:hAnsi="Calibri" w:cs="Calibri"/>
          <w:sz w:val="24"/>
          <w:szCs w:val="24"/>
        </w:rPr>
        <w:t>s.m.i.</w:t>
      </w:r>
      <w:proofErr w:type="spellEnd"/>
    </w:p>
    <w:p w14:paraId="203848CE" w14:textId="7A963DA5" w:rsidR="009346ED" w:rsidRDefault="009346ED" w:rsidP="009346ED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6D614223" w14:textId="77777777" w:rsidR="009346ED" w:rsidRDefault="009346ED" w:rsidP="009346ED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1EA22431" w14:textId="4FFF45D7" w:rsidR="004F2FB2" w:rsidRDefault="009346ED" w:rsidP="00C01432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DICHIARA</w:t>
      </w:r>
      <w:r w:rsidR="00F815C3">
        <w:rPr>
          <w:rFonts w:ascii="Calibri" w:hAnsi="Calibri" w:cs="Calibri"/>
          <w:sz w:val="24"/>
          <w:szCs w:val="24"/>
        </w:rPr>
        <w:t xml:space="preserve"> </w:t>
      </w:r>
    </w:p>
    <w:p w14:paraId="0BF75508" w14:textId="11C520E5" w:rsidR="004F2FB2" w:rsidRDefault="004F2FB2" w:rsidP="004F2FB2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28B9A8D" w14:textId="2DE23560" w:rsidR="00C01432" w:rsidRDefault="00F815C3" w:rsidP="004F2FB2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Che </w:t>
      </w:r>
      <w:r w:rsidR="00C01432">
        <w:rPr>
          <w:rFonts w:ascii="Calibri" w:hAnsi="Calibri" w:cs="Calibri"/>
          <w:sz w:val="24"/>
          <w:szCs w:val="24"/>
        </w:rPr>
        <w:t xml:space="preserve">con impegnativa n°________________________________ avente ad oggetto la seguente </w:t>
      </w:r>
    </w:p>
    <w:p w14:paraId="2E6BC130" w14:textId="47E751C4" w:rsidR="00C01432" w:rsidRDefault="00C01432" w:rsidP="004F2FB2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prestazione di specialistica ambulatoriale ________________________________________</w:t>
      </w:r>
    </w:p>
    <w:p w14:paraId="0E078723" w14:textId="23392465" w:rsidR="00C01432" w:rsidRDefault="00C01432" w:rsidP="004F2FB2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prescritta in data ______________ con classe di priorità ______,</w:t>
      </w:r>
    </w:p>
    <w:p w14:paraId="5A2A03D9" w14:textId="2597753C" w:rsidR="00F613AC" w:rsidRDefault="00C01432" w:rsidP="004F2FB2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 è rivolta al CUP aziendale e in quell’occasione ha ricevuto la seguente prenotazione</w:t>
      </w:r>
      <w:r w:rsidR="00D055DC">
        <w:rPr>
          <w:rFonts w:ascii="Calibri" w:hAnsi="Calibri" w:cs="Calibri"/>
          <w:sz w:val="24"/>
          <w:szCs w:val="24"/>
        </w:rPr>
        <w:t xml:space="preserve"> </w:t>
      </w:r>
      <w:r w:rsidR="00F613AC">
        <w:rPr>
          <w:rFonts w:ascii="Calibri" w:hAnsi="Calibri" w:cs="Calibri"/>
          <w:sz w:val="24"/>
          <w:szCs w:val="24"/>
        </w:rPr>
        <w:t xml:space="preserve"> </w:t>
      </w:r>
    </w:p>
    <w:p w14:paraId="1E667FAA" w14:textId="752E2166" w:rsidR="00C01432" w:rsidRDefault="00C01432" w:rsidP="004F2FB2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data _________________ struttura ____________________________________________</w:t>
      </w:r>
      <w:r w:rsidR="00D055DC">
        <w:rPr>
          <w:rFonts w:ascii="Calibri" w:hAnsi="Calibri" w:cs="Calibri"/>
          <w:sz w:val="24"/>
          <w:szCs w:val="24"/>
        </w:rPr>
        <w:t>;</w:t>
      </w:r>
    </w:p>
    <w:p w14:paraId="05C42E22" w14:textId="77777777" w:rsidR="00F815C3" w:rsidRDefault="00F815C3" w:rsidP="004F2FB2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488CBE2" w14:textId="4F31C0AD" w:rsidR="00C01432" w:rsidRDefault="00D055DC" w:rsidP="00D055D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non aver rifiutato disponibilità</w:t>
      </w:r>
      <w:r w:rsidR="00672AAC">
        <w:rPr>
          <w:rFonts w:ascii="Calibri" w:hAnsi="Calibri" w:cs="Calibri"/>
          <w:sz w:val="24"/>
          <w:szCs w:val="24"/>
        </w:rPr>
        <w:t xml:space="preserve"> precedenti</w:t>
      </w:r>
      <w:r w:rsidR="009346E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rientranti nei termini indicati dalla classe di priorità</w:t>
      </w:r>
      <w:r w:rsidR="009346ED">
        <w:rPr>
          <w:rFonts w:ascii="Calibri" w:hAnsi="Calibri" w:cs="Calibri"/>
          <w:sz w:val="24"/>
          <w:szCs w:val="24"/>
        </w:rPr>
        <w:t>, all’erogazione della prestazione presso</w:t>
      </w:r>
      <w:r>
        <w:rPr>
          <w:rFonts w:ascii="Calibri" w:hAnsi="Calibri" w:cs="Calibri"/>
          <w:sz w:val="24"/>
          <w:szCs w:val="24"/>
        </w:rPr>
        <w:t xml:space="preserve"> qualsiasi struttura della ASL 1 Abruzzo</w:t>
      </w:r>
      <w:r w:rsidR="00F815C3">
        <w:rPr>
          <w:rFonts w:ascii="Calibri" w:hAnsi="Calibri" w:cs="Calibri"/>
          <w:sz w:val="24"/>
          <w:szCs w:val="24"/>
        </w:rPr>
        <w:t>;</w:t>
      </w:r>
    </w:p>
    <w:p w14:paraId="7C14227A" w14:textId="2C316E4C" w:rsidR="00F815C3" w:rsidRDefault="00F815C3" w:rsidP="00D055D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F61238F" w14:textId="52F7D81D" w:rsidR="00F815C3" w:rsidRDefault="00F815C3" w:rsidP="00D055D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essere consapevole che con l’attivazione della procedura, la ASL provvederà a spostare la prenotazione entro i tempi previsti dalla classe di priorità in qualsiasi struttura aziendale, non necessariamente all’interno della propria area di residenza;</w:t>
      </w:r>
    </w:p>
    <w:p w14:paraId="623EDEA7" w14:textId="20F0A3BB" w:rsidR="00F815C3" w:rsidRDefault="00F815C3" w:rsidP="00D055D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4AC60876" w14:textId="3261748E" w:rsidR="00F815C3" w:rsidRDefault="00F815C3" w:rsidP="00D055D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FC12BDF" w14:textId="3F5D94C9" w:rsidR="00F815C3" w:rsidRDefault="00F815C3" w:rsidP="00D055D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421AC74" w14:textId="77777777" w:rsidR="00F815C3" w:rsidRDefault="00F815C3" w:rsidP="00D055D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4C1548AB" w14:textId="108E1986" w:rsidR="00F613AC" w:rsidRDefault="00672AAC" w:rsidP="00F613AC">
      <w:pPr>
        <w:autoSpaceDE w:val="0"/>
        <w:autoSpaceDN w:val="0"/>
        <w:adjustRightInd w:val="0"/>
        <w:jc w:val="center"/>
        <w:rPr>
          <w:rFonts w:ascii="Calibri" w:eastAsia="CIDFont+F1" w:hAnsi="Calibri" w:cs="Calibri"/>
          <w:sz w:val="24"/>
          <w:szCs w:val="24"/>
        </w:rPr>
      </w:pPr>
      <w:r>
        <w:rPr>
          <w:rFonts w:ascii="Calibri" w:eastAsia="CIDFont+F1" w:hAnsi="Calibri" w:cs="Calibri"/>
          <w:sz w:val="24"/>
          <w:szCs w:val="24"/>
        </w:rPr>
        <w:t xml:space="preserve">CONSIDERATO </w:t>
      </w:r>
    </w:p>
    <w:p w14:paraId="498EF6DE" w14:textId="267E9ECD" w:rsidR="00F613AC" w:rsidRDefault="00F613AC" w:rsidP="00F613AC">
      <w:pPr>
        <w:autoSpaceDE w:val="0"/>
        <w:autoSpaceDN w:val="0"/>
        <w:adjustRightInd w:val="0"/>
        <w:jc w:val="center"/>
        <w:rPr>
          <w:rFonts w:ascii="Calibri" w:eastAsia="CIDFont+F1" w:hAnsi="Calibri" w:cs="Calibri"/>
          <w:sz w:val="24"/>
          <w:szCs w:val="24"/>
        </w:rPr>
      </w:pPr>
    </w:p>
    <w:p w14:paraId="3081BDC8" w14:textId="48F9F358" w:rsidR="00F613AC" w:rsidRPr="00F613AC" w:rsidRDefault="00F613AC" w:rsidP="00F613AC">
      <w:pPr>
        <w:autoSpaceDE w:val="0"/>
        <w:autoSpaceDN w:val="0"/>
        <w:adjustRightInd w:val="0"/>
        <w:spacing w:before="120" w:after="120"/>
        <w:jc w:val="both"/>
        <w:rPr>
          <w:rFonts w:ascii="Calibri" w:eastAsia="CIDFont+F1" w:hAnsi="Calibri" w:cs="Calibri"/>
          <w:sz w:val="24"/>
          <w:szCs w:val="24"/>
        </w:rPr>
      </w:pPr>
      <w:r w:rsidRPr="00F613AC">
        <w:rPr>
          <w:rFonts w:ascii="Calibri" w:eastAsia="CIDFont+F1" w:hAnsi="Calibri" w:cs="Calibri"/>
          <w:sz w:val="24"/>
          <w:szCs w:val="24"/>
        </w:rPr>
        <w:t>- che il Piano Nazionale di Governo delle Liste di Attesa 2019-2021</w:t>
      </w:r>
      <w:r>
        <w:rPr>
          <w:rFonts w:ascii="Calibri" w:eastAsia="CIDFont+F1" w:hAnsi="Calibri" w:cs="Calibri"/>
          <w:sz w:val="24"/>
          <w:szCs w:val="24"/>
        </w:rPr>
        <w:t xml:space="preserve"> stabilisce per le prenotazioni </w:t>
      </w:r>
      <w:r w:rsidRPr="00F613AC">
        <w:rPr>
          <w:rFonts w:ascii="Calibri" w:eastAsia="CIDFont+F1" w:hAnsi="Calibri" w:cs="Calibri"/>
          <w:sz w:val="24"/>
          <w:szCs w:val="24"/>
        </w:rPr>
        <w:t>erogate dal Sistema Sanitario Nazionale tempi massimi di garanzia di erogazione;</w:t>
      </w:r>
    </w:p>
    <w:p w14:paraId="6D61BFD9" w14:textId="430AED0B" w:rsidR="00F613AC" w:rsidRPr="00F613AC" w:rsidRDefault="00F613AC" w:rsidP="00F613AC">
      <w:pPr>
        <w:autoSpaceDE w:val="0"/>
        <w:autoSpaceDN w:val="0"/>
        <w:adjustRightInd w:val="0"/>
        <w:spacing w:before="120" w:after="120"/>
        <w:jc w:val="both"/>
        <w:rPr>
          <w:rFonts w:ascii="Calibri" w:eastAsia="CIDFont+F1" w:hAnsi="Calibri" w:cs="Calibri"/>
          <w:sz w:val="24"/>
          <w:szCs w:val="24"/>
        </w:rPr>
      </w:pPr>
      <w:r w:rsidRPr="00F613AC">
        <w:rPr>
          <w:rFonts w:ascii="Calibri" w:eastAsia="CIDFont+F1" w:hAnsi="Calibri" w:cs="Calibri"/>
          <w:sz w:val="24"/>
          <w:szCs w:val="24"/>
        </w:rPr>
        <w:t>- che l’Azienda si impegna ad assicurare l’esecuzione della prestazione ent</w:t>
      </w:r>
      <w:r>
        <w:rPr>
          <w:rFonts w:ascii="Calibri" w:eastAsia="CIDFont+F1" w:hAnsi="Calibri" w:cs="Calibri"/>
          <w:sz w:val="24"/>
          <w:szCs w:val="24"/>
        </w:rPr>
        <w:t xml:space="preserve">ro i tempi previsti dalla </w:t>
      </w:r>
      <w:r w:rsidRPr="00F613AC">
        <w:rPr>
          <w:rFonts w:ascii="Calibri" w:eastAsia="CIDFont+F1" w:hAnsi="Calibri" w:cs="Calibri"/>
          <w:sz w:val="24"/>
          <w:szCs w:val="24"/>
        </w:rPr>
        <w:t>classe di priorità assegnata, senza prevedere oneri, diversi da quelli di legge, per l’assistito a partire</w:t>
      </w:r>
      <w:r>
        <w:rPr>
          <w:rFonts w:ascii="Calibri" w:eastAsia="CIDFont+F1" w:hAnsi="Calibri" w:cs="Calibri"/>
          <w:sz w:val="24"/>
          <w:szCs w:val="24"/>
        </w:rPr>
        <w:t xml:space="preserve"> </w:t>
      </w:r>
      <w:r w:rsidRPr="00F613AC">
        <w:rPr>
          <w:rFonts w:ascii="Calibri" w:eastAsia="CIDFont+F1" w:hAnsi="Calibri" w:cs="Calibri"/>
          <w:sz w:val="24"/>
          <w:szCs w:val="24"/>
        </w:rPr>
        <w:t>dalla data di ricezione della presente domanda;</w:t>
      </w:r>
    </w:p>
    <w:p w14:paraId="246B4170" w14:textId="3911141A" w:rsidR="00F613AC" w:rsidRDefault="00F613AC" w:rsidP="00F613AC">
      <w:pPr>
        <w:autoSpaceDE w:val="0"/>
        <w:autoSpaceDN w:val="0"/>
        <w:adjustRightInd w:val="0"/>
        <w:spacing w:before="120" w:after="240"/>
        <w:jc w:val="both"/>
        <w:rPr>
          <w:rFonts w:ascii="Calibri" w:eastAsia="CIDFont+F1" w:hAnsi="Calibri" w:cs="Calibri"/>
          <w:sz w:val="24"/>
          <w:szCs w:val="24"/>
        </w:rPr>
      </w:pPr>
      <w:r w:rsidRPr="00F613AC">
        <w:rPr>
          <w:rFonts w:ascii="Calibri" w:eastAsia="CIDFont+F1" w:hAnsi="Calibri" w:cs="Calibri"/>
          <w:sz w:val="24"/>
          <w:szCs w:val="24"/>
        </w:rPr>
        <w:t>- che il rifiuto del cittadino ad eseguire la prestazione specialistica o diagnostico-strumentale fornita</w:t>
      </w:r>
      <w:r>
        <w:rPr>
          <w:rFonts w:ascii="Calibri" w:eastAsia="CIDFont+F1" w:hAnsi="Calibri" w:cs="Calibri"/>
          <w:sz w:val="24"/>
          <w:szCs w:val="24"/>
        </w:rPr>
        <w:t xml:space="preserve"> </w:t>
      </w:r>
      <w:r w:rsidRPr="00406855">
        <w:rPr>
          <w:rFonts w:ascii="Calibri" w:eastAsia="CIDFont+F1" w:hAnsi="Calibri" w:cs="Calibri"/>
          <w:sz w:val="24"/>
          <w:szCs w:val="24"/>
        </w:rPr>
        <w:t>in qualsiasi struttura aziendale entro i termini previsti, libera l’Azienda da qualsiasi onere</w:t>
      </w:r>
    </w:p>
    <w:p w14:paraId="53A582F3" w14:textId="3BFF0331" w:rsidR="00F613AC" w:rsidRDefault="00F613AC" w:rsidP="00F613AC">
      <w:pPr>
        <w:autoSpaceDE w:val="0"/>
        <w:autoSpaceDN w:val="0"/>
        <w:adjustRightInd w:val="0"/>
        <w:spacing w:before="120" w:after="240"/>
        <w:jc w:val="center"/>
        <w:rPr>
          <w:rFonts w:ascii="Calibri" w:eastAsia="CIDFont+F1" w:hAnsi="Calibri" w:cs="Calibri"/>
          <w:sz w:val="24"/>
          <w:szCs w:val="24"/>
        </w:rPr>
      </w:pPr>
      <w:r w:rsidRPr="00F613AC">
        <w:rPr>
          <w:rFonts w:ascii="Calibri" w:eastAsia="CIDFont+F1" w:hAnsi="Calibri" w:cs="Calibri"/>
          <w:sz w:val="24"/>
          <w:szCs w:val="24"/>
        </w:rPr>
        <w:t>CHIEDE</w:t>
      </w:r>
    </w:p>
    <w:p w14:paraId="37BDC2F7" w14:textId="5C4A28A3" w:rsidR="00F613AC" w:rsidRDefault="00F613AC" w:rsidP="00F613A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eastAsia="CIDFont+F1" w:hAnsiTheme="minorHAnsi" w:cstheme="minorHAnsi"/>
          <w:sz w:val="24"/>
          <w:szCs w:val="24"/>
        </w:rPr>
      </w:pPr>
      <w:r w:rsidRPr="00F613AC">
        <w:rPr>
          <w:rFonts w:asciiTheme="minorHAnsi" w:eastAsia="CIDFont+F1" w:hAnsiTheme="minorHAnsi" w:cstheme="minorHAnsi"/>
          <w:sz w:val="24"/>
          <w:szCs w:val="24"/>
        </w:rPr>
        <w:t>che la prestazione in oggetto sia erogata entro i tempi massimi stabiliti dalle indicazioni del Medico</w:t>
      </w:r>
      <w:r>
        <w:rPr>
          <w:rFonts w:asciiTheme="minorHAnsi" w:eastAsia="CIDFont+F1" w:hAnsiTheme="minorHAnsi" w:cstheme="minorHAnsi"/>
          <w:sz w:val="24"/>
          <w:szCs w:val="24"/>
        </w:rPr>
        <w:t xml:space="preserve"> </w:t>
      </w:r>
      <w:proofErr w:type="spellStart"/>
      <w:r w:rsidRPr="00F613AC">
        <w:rPr>
          <w:rFonts w:asciiTheme="minorHAnsi" w:eastAsia="CIDFont+F1" w:hAnsiTheme="minorHAnsi" w:cstheme="minorHAnsi"/>
          <w:sz w:val="24"/>
          <w:szCs w:val="24"/>
        </w:rPr>
        <w:t>prescrittore</w:t>
      </w:r>
      <w:proofErr w:type="spellEnd"/>
      <w:r w:rsidRPr="00F613AC">
        <w:rPr>
          <w:rFonts w:asciiTheme="minorHAnsi" w:eastAsia="CIDFont+F1" w:hAnsiTheme="minorHAnsi" w:cstheme="minorHAnsi"/>
          <w:sz w:val="24"/>
          <w:szCs w:val="24"/>
        </w:rPr>
        <w:t xml:space="preserve"> tramite l’utilizzo della classe di priorità indicata sulla prescrizione;</w:t>
      </w:r>
    </w:p>
    <w:p w14:paraId="2405EB87" w14:textId="77777777" w:rsidR="00F613AC" w:rsidRPr="00F613AC" w:rsidRDefault="00F613AC" w:rsidP="00F613AC">
      <w:pPr>
        <w:autoSpaceDE w:val="0"/>
        <w:autoSpaceDN w:val="0"/>
        <w:adjustRightInd w:val="0"/>
        <w:ind w:left="360"/>
        <w:jc w:val="both"/>
        <w:rPr>
          <w:rFonts w:asciiTheme="minorHAnsi" w:eastAsia="CIDFont+F1" w:hAnsiTheme="minorHAnsi" w:cstheme="minorHAnsi"/>
          <w:sz w:val="24"/>
          <w:szCs w:val="24"/>
        </w:rPr>
      </w:pPr>
    </w:p>
    <w:p w14:paraId="13360343" w14:textId="43F3205B" w:rsidR="00F613AC" w:rsidRDefault="00F613AC" w:rsidP="00F613A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eastAsia="CIDFont+F1" w:hAnsiTheme="minorHAnsi" w:cstheme="minorHAnsi"/>
          <w:sz w:val="24"/>
          <w:szCs w:val="24"/>
        </w:rPr>
      </w:pPr>
      <w:r w:rsidRPr="00F613AC">
        <w:rPr>
          <w:rFonts w:asciiTheme="minorHAnsi" w:eastAsia="CIDFont+F1" w:hAnsiTheme="minorHAnsi" w:cstheme="minorHAnsi"/>
          <w:sz w:val="24"/>
          <w:szCs w:val="24"/>
        </w:rPr>
        <w:t>che</w:t>
      </w:r>
      <w:r>
        <w:rPr>
          <w:rFonts w:asciiTheme="minorHAnsi" w:eastAsia="CIDFont+F1" w:hAnsiTheme="minorHAnsi" w:cstheme="minorHAnsi"/>
          <w:sz w:val="24"/>
          <w:szCs w:val="24"/>
        </w:rPr>
        <w:t>,</w:t>
      </w:r>
      <w:r w:rsidRPr="00F613AC">
        <w:rPr>
          <w:rFonts w:asciiTheme="minorHAnsi" w:eastAsia="CIDFont+F1" w:hAnsiTheme="minorHAnsi" w:cstheme="minorHAnsi"/>
          <w:sz w:val="24"/>
          <w:szCs w:val="24"/>
        </w:rPr>
        <w:t xml:space="preserve"> in caso di indisponibilità</w:t>
      </w:r>
      <w:r>
        <w:rPr>
          <w:rFonts w:asciiTheme="minorHAnsi" w:eastAsia="CIDFont+F1" w:hAnsiTheme="minorHAnsi" w:cstheme="minorHAnsi"/>
          <w:sz w:val="24"/>
          <w:szCs w:val="24"/>
        </w:rPr>
        <w:t xml:space="preserve"> di s</w:t>
      </w:r>
      <w:r w:rsidRPr="00F613AC">
        <w:rPr>
          <w:rFonts w:asciiTheme="minorHAnsi" w:eastAsia="CIDFont+F1" w:hAnsiTheme="minorHAnsi" w:cstheme="minorHAnsi"/>
          <w:sz w:val="24"/>
          <w:szCs w:val="24"/>
        </w:rPr>
        <w:t>trutture pubbliche o accreditate che possano erogare la</w:t>
      </w:r>
      <w:r>
        <w:rPr>
          <w:rFonts w:asciiTheme="minorHAnsi" w:eastAsia="CIDFont+F1" w:hAnsiTheme="minorHAnsi" w:cstheme="minorHAnsi"/>
          <w:sz w:val="24"/>
          <w:szCs w:val="24"/>
        </w:rPr>
        <w:t xml:space="preserve"> </w:t>
      </w:r>
      <w:r w:rsidRPr="00F613AC">
        <w:rPr>
          <w:rFonts w:asciiTheme="minorHAnsi" w:eastAsia="CIDFont+F1" w:hAnsiTheme="minorHAnsi" w:cstheme="minorHAnsi"/>
          <w:sz w:val="24"/>
          <w:szCs w:val="24"/>
        </w:rPr>
        <w:t>prestazione secondo la prescrizione, la ASL provveda all’</w:t>
      </w:r>
      <w:r>
        <w:rPr>
          <w:rFonts w:asciiTheme="minorHAnsi" w:eastAsia="CIDFont+F1" w:hAnsiTheme="minorHAnsi" w:cstheme="minorHAnsi"/>
          <w:sz w:val="24"/>
          <w:szCs w:val="24"/>
        </w:rPr>
        <w:t>erogazione della prestazione in</w:t>
      </w:r>
      <w:r w:rsidRPr="00F613AC">
        <w:rPr>
          <w:rFonts w:asciiTheme="minorHAnsi" w:eastAsia="CIDFont+F1" w:hAnsiTheme="minorHAnsi" w:cstheme="minorHAnsi"/>
          <w:sz w:val="24"/>
          <w:szCs w:val="24"/>
        </w:rPr>
        <w:t xml:space="preserve"> intramoenia</w:t>
      </w:r>
      <w:r w:rsidR="00554774">
        <w:rPr>
          <w:rFonts w:asciiTheme="minorHAnsi" w:eastAsia="CIDFont+F1" w:hAnsiTheme="minorHAnsi" w:cstheme="minorHAnsi"/>
          <w:sz w:val="24"/>
          <w:szCs w:val="24"/>
        </w:rPr>
        <w:t xml:space="preserve"> </w:t>
      </w:r>
      <w:r w:rsidR="00554774" w:rsidRPr="00F800FC">
        <w:rPr>
          <w:rFonts w:asciiTheme="minorHAnsi" w:eastAsia="CIDFont+F1" w:hAnsiTheme="minorHAnsi" w:cstheme="minorHAnsi"/>
          <w:sz w:val="24"/>
          <w:szCs w:val="24"/>
        </w:rPr>
        <w:t>(</w:t>
      </w:r>
      <w:r w:rsidR="00CD2BA4" w:rsidRPr="00F800FC">
        <w:rPr>
          <w:rFonts w:asciiTheme="minorHAnsi" w:eastAsia="CIDFont+F1" w:hAnsiTheme="minorHAnsi" w:cstheme="minorHAnsi"/>
          <w:sz w:val="24"/>
          <w:szCs w:val="24"/>
        </w:rPr>
        <w:t>nei limiti delle prestazioni ambulatoriali svolte dagli Specialisti della ASL 1 Abruzzo in regime di libera professione intramuraria</w:t>
      </w:r>
      <w:r w:rsidR="00554774" w:rsidRPr="00F800FC">
        <w:rPr>
          <w:rFonts w:asciiTheme="minorHAnsi" w:eastAsia="CIDFont+F1" w:hAnsiTheme="minorHAnsi" w:cstheme="minorHAnsi"/>
          <w:sz w:val="24"/>
          <w:szCs w:val="24"/>
        </w:rPr>
        <w:t>),</w:t>
      </w:r>
      <w:r w:rsidRPr="00F613AC">
        <w:rPr>
          <w:rFonts w:asciiTheme="minorHAnsi" w:eastAsia="CIDFont+F1" w:hAnsiTheme="minorHAnsi" w:cstheme="minorHAnsi"/>
          <w:sz w:val="24"/>
          <w:szCs w:val="24"/>
        </w:rPr>
        <w:t xml:space="preserve"> senza ulteriori oneri aggiuntivi da parte dell’utente, ai sensi del</w:t>
      </w:r>
      <w:r>
        <w:rPr>
          <w:rFonts w:asciiTheme="minorHAnsi" w:eastAsia="CIDFont+F1" w:hAnsiTheme="minorHAnsi" w:cstheme="minorHAnsi"/>
          <w:sz w:val="24"/>
          <w:szCs w:val="24"/>
        </w:rPr>
        <w:t>l’articolo 3, comma 13 del</w:t>
      </w:r>
      <w:r w:rsidRPr="00F613AC">
        <w:rPr>
          <w:rFonts w:asciiTheme="minorHAnsi" w:eastAsia="CIDFont+F1" w:hAnsiTheme="minorHAnsi" w:cstheme="minorHAnsi"/>
          <w:sz w:val="24"/>
          <w:szCs w:val="24"/>
        </w:rPr>
        <w:t xml:space="preserve"> Decreto</w:t>
      </w:r>
      <w:r>
        <w:rPr>
          <w:rFonts w:asciiTheme="minorHAnsi" w:eastAsia="CIDFont+F1" w:hAnsiTheme="minorHAnsi" w:cstheme="minorHAnsi"/>
          <w:sz w:val="24"/>
          <w:szCs w:val="24"/>
        </w:rPr>
        <w:t xml:space="preserve"> Legislativo 124/1998;</w:t>
      </w:r>
    </w:p>
    <w:p w14:paraId="2FB006FB" w14:textId="77777777" w:rsidR="00F613AC" w:rsidRPr="00F613AC" w:rsidRDefault="00F613AC" w:rsidP="00F613AC">
      <w:pPr>
        <w:pStyle w:val="Paragrafoelenco"/>
        <w:rPr>
          <w:rFonts w:asciiTheme="minorHAnsi" w:eastAsia="CIDFont+F1" w:hAnsiTheme="minorHAnsi" w:cstheme="minorHAnsi"/>
          <w:sz w:val="24"/>
          <w:szCs w:val="24"/>
        </w:rPr>
      </w:pPr>
    </w:p>
    <w:p w14:paraId="2DD32D16" w14:textId="717665C1" w:rsidR="00D055DC" w:rsidRDefault="00672AAC" w:rsidP="00F613A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eastAsia="CIDFont+F1" w:hAnsiTheme="minorHAnsi" w:cstheme="minorHAnsi"/>
          <w:sz w:val="24"/>
          <w:szCs w:val="24"/>
        </w:rPr>
      </w:pPr>
      <w:r>
        <w:rPr>
          <w:rFonts w:asciiTheme="minorHAnsi" w:eastAsia="CIDFont+F1" w:hAnsiTheme="minorHAnsi" w:cstheme="minorHAnsi"/>
          <w:sz w:val="24"/>
          <w:szCs w:val="24"/>
        </w:rPr>
        <w:t xml:space="preserve">che venga fornita dalla ASL </w:t>
      </w:r>
      <w:r w:rsidR="00F613AC">
        <w:rPr>
          <w:rFonts w:asciiTheme="minorHAnsi" w:eastAsia="CIDFont+F1" w:hAnsiTheme="minorHAnsi" w:cstheme="minorHAnsi"/>
          <w:sz w:val="24"/>
          <w:szCs w:val="24"/>
        </w:rPr>
        <w:t>una risposta formale alla presente comunicazione</w:t>
      </w:r>
      <w:r w:rsidR="00D055DC">
        <w:rPr>
          <w:rFonts w:asciiTheme="minorHAnsi" w:eastAsia="CIDFont+F1" w:hAnsiTheme="minorHAnsi" w:cstheme="minorHAnsi"/>
          <w:sz w:val="24"/>
          <w:szCs w:val="24"/>
        </w:rPr>
        <w:t xml:space="preserve"> ai seguenti indirizzi </w:t>
      </w:r>
      <w:proofErr w:type="spellStart"/>
      <w:r w:rsidR="00D055DC">
        <w:rPr>
          <w:rFonts w:asciiTheme="minorHAnsi" w:eastAsia="CIDFont+F1" w:hAnsiTheme="minorHAnsi" w:cstheme="minorHAnsi"/>
          <w:sz w:val="24"/>
          <w:szCs w:val="24"/>
        </w:rPr>
        <w:t>pec</w:t>
      </w:r>
      <w:proofErr w:type="spellEnd"/>
      <w:r w:rsidR="00D055DC">
        <w:rPr>
          <w:rFonts w:asciiTheme="minorHAnsi" w:eastAsia="CIDFont+F1" w:hAnsiTheme="minorHAnsi" w:cstheme="minorHAnsi"/>
          <w:sz w:val="24"/>
          <w:szCs w:val="24"/>
        </w:rPr>
        <w:t xml:space="preserve"> o e-mail</w:t>
      </w:r>
    </w:p>
    <w:p w14:paraId="5306A10D" w14:textId="77777777" w:rsidR="00D055DC" w:rsidRPr="00D055DC" w:rsidRDefault="00D055DC" w:rsidP="00D055DC">
      <w:pPr>
        <w:pStyle w:val="Paragrafoelenco"/>
        <w:rPr>
          <w:rFonts w:asciiTheme="minorHAnsi" w:eastAsia="CIDFont+F1" w:hAnsiTheme="minorHAnsi" w:cstheme="minorHAnsi"/>
          <w:sz w:val="24"/>
          <w:szCs w:val="24"/>
        </w:rPr>
      </w:pPr>
    </w:p>
    <w:p w14:paraId="4AC64D0D" w14:textId="77777777" w:rsidR="00D055DC" w:rsidRDefault="00D055DC" w:rsidP="00D055DC">
      <w:pPr>
        <w:pStyle w:val="Paragrafoelenco"/>
        <w:autoSpaceDE w:val="0"/>
        <w:autoSpaceDN w:val="0"/>
        <w:adjustRightInd w:val="0"/>
        <w:jc w:val="both"/>
        <w:rPr>
          <w:rFonts w:asciiTheme="minorHAnsi" w:eastAsia="CIDFont+F1" w:hAnsiTheme="minorHAnsi" w:cstheme="minorHAnsi"/>
          <w:sz w:val="24"/>
          <w:szCs w:val="24"/>
        </w:rPr>
      </w:pPr>
      <w:r>
        <w:rPr>
          <w:rFonts w:asciiTheme="minorHAnsi" w:eastAsia="CIDFont+F1" w:hAnsiTheme="minorHAnsi" w:cstheme="minorHAnsi"/>
          <w:sz w:val="24"/>
          <w:szCs w:val="24"/>
        </w:rPr>
        <w:t>___________________________________________________________________</w:t>
      </w:r>
    </w:p>
    <w:p w14:paraId="4D4B611F" w14:textId="241167C2" w:rsidR="00F613AC" w:rsidRPr="00F613AC" w:rsidRDefault="00F613AC" w:rsidP="00D055DC">
      <w:pPr>
        <w:pStyle w:val="Paragrafoelenco"/>
        <w:autoSpaceDE w:val="0"/>
        <w:autoSpaceDN w:val="0"/>
        <w:adjustRightInd w:val="0"/>
        <w:jc w:val="both"/>
        <w:rPr>
          <w:rFonts w:asciiTheme="minorHAnsi" w:eastAsia="CIDFont+F1" w:hAnsiTheme="minorHAnsi" w:cstheme="minorHAnsi"/>
          <w:sz w:val="24"/>
          <w:szCs w:val="24"/>
        </w:rPr>
      </w:pPr>
      <w:r>
        <w:rPr>
          <w:rFonts w:asciiTheme="minorHAnsi" w:eastAsia="CIDFont+F1" w:hAnsiTheme="minorHAnsi" w:cstheme="minorHAnsi"/>
          <w:sz w:val="24"/>
          <w:szCs w:val="24"/>
        </w:rPr>
        <w:t xml:space="preserve"> </w:t>
      </w:r>
      <w:r w:rsidRPr="00F613AC">
        <w:rPr>
          <w:rFonts w:asciiTheme="minorHAnsi" w:eastAsia="CIDFont+F1" w:hAnsiTheme="minorHAnsi" w:cstheme="minorHAnsi"/>
          <w:sz w:val="24"/>
          <w:szCs w:val="24"/>
        </w:rPr>
        <w:t xml:space="preserve">                  </w:t>
      </w:r>
    </w:p>
    <w:p w14:paraId="0C224466" w14:textId="77D3FE3A" w:rsidR="00EC7157" w:rsidRDefault="00D055DC" w:rsidP="00F800FC">
      <w:pPr>
        <w:autoSpaceDE w:val="0"/>
        <w:autoSpaceDN w:val="0"/>
        <w:adjustRightInd w:val="0"/>
        <w:spacing w:before="120" w:after="240"/>
        <w:jc w:val="center"/>
        <w:rPr>
          <w:rFonts w:ascii="Calibri" w:eastAsia="CIDFont+F1" w:hAnsi="Calibri" w:cs="Calibri"/>
          <w:sz w:val="24"/>
          <w:szCs w:val="24"/>
        </w:rPr>
      </w:pPr>
      <w:r>
        <w:rPr>
          <w:rFonts w:ascii="Calibri" w:eastAsia="CIDFont+F1" w:hAnsi="Calibri" w:cs="Calibri"/>
          <w:sz w:val="24"/>
          <w:szCs w:val="24"/>
        </w:rPr>
        <w:t xml:space="preserve">     --------------------------------------------------------------------------------------------------------------</w:t>
      </w:r>
    </w:p>
    <w:p w14:paraId="5FA26C46" w14:textId="77777777" w:rsidR="00EC7157" w:rsidRDefault="00EC7157" w:rsidP="00D055DC">
      <w:pPr>
        <w:autoSpaceDE w:val="0"/>
        <w:autoSpaceDN w:val="0"/>
        <w:adjustRightInd w:val="0"/>
        <w:rPr>
          <w:rFonts w:ascii="Calibri" w:eastAsia="CIDFont+F1" w:hAnsi="Calibri" w:cs="Calibri"/>
          <w:sz w:val="24"/>
          <w:szCs w:val="24"/>
        </w:rPr>
      </w:pPr>
    </w:p>
    <w:p w14:paraId="1E006C9E" w14:textId="68E6218F" w:rsidR="00D055DC" w:rsidRDefault="00D055DC" w:rsidP="00D055DC">
      <w:pPr>
        <w:autoSpaceDE w:val="0"/>
        <w:autoSpaceDN w:val="0"/>
        <w:adjustRightInd w:val="0"/>
        <w:rPr>
          <w:rFonts w:ascii="Calibri" w:eastAsia="CIDFont+F1" w:hAnsi="Calibri" w:cs="Calibri"/>
          <w:sz w:val="24"/>
          <w:szCs w:val="24"/>
        </w:rPr>
      </w:pPr>
      <w:r w:rsidRPr="00D055DC">
        <w:rPr>
          <w:rFonts w:ascii="Calibri" w:eastAsia="CIDFont+F1" w:hAnsi="Calibri" w:cs="Calibri"/>
          <w:sz w:val="24"/>
          <w:szCs w:val="24"/>
        </w:rPr>
        <w:t>Si allega alla presente r</w:t>
      </w:r>
      <w:r>
        <w:rPr>
          <w:rFonts w:ascii="Calibri" w:eastAsia="CIDFont+F1" w:hAnsi="Calibri" w:cs="Calibri"/>
          <w:sz w:val="24"/>
          <w:szCs w:val="24"/>
        </w:rPr>
        <w:t>ichiesta, pena esclusione dell’</w:t>
      </w:r>
      <w:r w:rsidRPr="00D055DC">
        <w:rPr>
          <w:rFonts w:ascii="Calibri" w:eastAsia="CIDFont+F1" w:hAnsi="Calibri" w:cs="Calibri"/>
          <w:sz w:val="24"/>
          <w:szCs w:val="24"/>
        </w:rPr>
        <w:t>accettazione della domanda:</w:t>
      </w:r>
    </w:p>
    <w:p w14:paraId="0346DE52" w14:textId="77777777" w:rsidR="00D055DC" w:rsidRPr="00D055DC" w:rsidRDefault="00D055DC" w:rsidP="00D055DC">
      <w:pPr>
        <w:autoSpaceDE w:val="0"/>
        <w:autoSpaceDN w:val="0"/>
        <w:adjustRightInd w:val="0"/>
        <w:rPr>
          <w:rFonts w:ascii="Calibri" w:eastAsia="CIDFont+F1" w:hAnsi="Calibri" w:cs="Calibri"/>
          <w:sz w:val="24"/>
          <w:szCs w:val="24"/>
        </w:rPr>
      </w:pPr>
    </w:p>
    <w:p w14:paraId="1153BA79" w14:textId="646CAAD2" w:rsidR="00D055DC" w:rsidRPr="00D055DC" w:rsidRDefault="00D055DC" w:rsidP="00D055DC">
      <w:pPr>
        <w:pStyle w:val="Paragrafoelenco"/>
        <w:numPr>
          <w:ilvl w:val="0"/>
          <w:numId w:val="13"/>
        </w:numPr>
        <w:autoSpaceDE w:val="0"/>
        <w:autoSpaceDN w:val="0"/>
        <w:adjustRightInd w:val="0"/>
        <w:rPr>
          <w:rFonts w:ascii="Calibri" w:eastAsia="CIDFont+F1" w:hAnsi="Calibri" w:cs="Calibri"/>
          <w:sz w:val="24"/>
          <w:szCs w:val="24"/>
        </w:rPr>
      </w:pPr>
      <w:r w:rsidRPr="00D055DC">
        <w:rPr>
          <w:rFonts w:ascii="Calibri" w:eastAsia="CIDFont+F1" w:hAnsi="Calibri" w:cs="Calibri"/>
          <w:sz w:val="24"/>
          <w:szCs w:val="24"/>
        </w:rPr>
        <w:t>copia documento identità dell’assistito;</w:t>
      </w:r>
    </w:p>
    <w:p w14:paraId="54257BF6" w14:textId="69962CAC" w:rsidR="00D055DC" w:rsidRPr="00D055DC" w:rsidRDefault="00D055DC" w:rsidP="00D055DC">
      <w:pPr>
        <w:pStyle w:val="Paragrafoelenco"/>
        <w:numPr>
          <w:ilvl w:val="0"/>
          <w:numId w:val="13"/>
        </w:numPr>
        <w:autoSpaceDE w:val="0"/>
        <w:autoSpaceDN w:val="0"/>
        <w:adjustRightInd w:val="0"/>
        <w:rPr>
          <w:rFonts w:ascii="Calibri" w:eastAsia="CIDFont+F1" w:hAnsi="Calibri" w:cs="Calibri"/>
          <w:sz w:val="24"/>
          <w:szCs w:val="24"/>
        </w:rPr>
      </w:pPr>
      <w:r w:rsidRPr="00D055DC">
        <w:rPr>
          <w:rFonts w:ascii="Calibri" w:eastAsia="CIDFont+F1" w:hAnsi="Calibri" w:cs="Calibri"/>
          <w:sz w:val="24"/>
          <w:szCs w:val="24"/>
        </w:rPr>
        <w:t>copia della prescrizione;</w:t>
      </w:r>
    </w:p>
    <w:p w14:paraId="0F75D413" w14:textId="67998C8F" w:rsidR="00D055DC" w:rsidRDefault="00D055DC" w:rsidP="00D055DC">
      <w:pPr>
        <w:pStyle w:val="Paragrafoelenco"/>
        <w:numPr>
          <w:ilvl w:val="0"/>
          <w:numId w:val="13"/>
        </w:numPr>
        <w:autoSpaceDE w:val="0"/>
        <w:autoSpaceDN w:val="0"/>
        <w:adjustRightInd w:val="0"/>
        <w:rPr>
          <w:rFonts w:ascii="Calibri" w:eastAsia="CIDFont+F1" w:hAnsi="Calibri" w:cs="Calibri"/>
          <w:sz w:val="24"/>
          <w:szCs w:val="24"/>
        </w:rPr>
      </w:pPr>
      <w:r>
        <w:rPr>
          <w:rFonts w:ascii="Calibri" w:eastAsia="CIDFont+F1" w:hAnsi="Calibri" w:cs="Calibri"/>
          <w:sz w:val="24"/>
          <w:szCs w:val="24"/>
        </w:rPr>
        <w:t>foglio di prenotazione</w:t>
      </w:r>
      <w:r w:rsidRPr="00D055DC">
        <w:rPr>
          <w:rFonts w:ascii="Calibri" w:eastAsia="CIDFont+F1" w:hAnsi="Calibri" w:cs="Calibri"/>
          <w:sz w:val="24"/>
          <w:szCs w:val="24"/>
        </w:rPr>
        <w:t xml:space="preserve"> o numero della prenotazione effettuata oltre soglia</w:t>
      </w:r>
    </w:p>
    <w:p w14:paraId="1D92E241" w14:textId="411B6623" w:rsidR="008D6E21" w:rsidRPr="008D6E21" w:rsidRDefault="008D6E21" w:rsidP="00D055DC">
      <w:pPr>
        <w:autoSpaceDE w:val="0"/>
        <w:autoSpaceDN w:val="0"/>
        <w:adjustRightInd w:val="0"/>
        <w:rPr>
          <w:rFonts w:asciiTheme="minorHAnsi" w:eastAsia="CIDFont+F1" w:hAnsiTheme="minorHAnsi" w:cstheme="minorHAnsi"/>
          <w:sz w:val="24"/>
          <w:szCs w:val="24"/>
        </w:rPr>
      </w:pPr>
    </w:p>
    <w:p w14:paraId="698FAD31" w14:textId="62847FFF" w:rsidR="008D6E21" w:rsidRPr="008D6E21" w:rsidRDefault="00F56AF6" w:rsidP="008D6E21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Si a</w:t>
      </w:r>
      <w:r w:rsidR="008D6E21" w:rsidRPr="008D6E21">
        <w:rPr>
          <w:rFonts w:asciiTheme="minorHAnsi" w:hAnsiTheme="minorHAnsi" w:cstheme="minorHAnsi"/>
          <w:sz w:val="20"/>
        </w:rPr>
        <w:t>utorizza il trattamento dei propri dati personali ai sensi della normativa vigente in materia di protezione dei</w:t>
      </w:r>
    </w:p>
    <w:p w14:paraId="0BEC62EE" w14:textId="050E4F09" w:rsidR="008D6E21" w:rsidRPr="008D6E21" w:rsidRDefault="00F56AF6" w:rsidP="008D6E21">
      <w:pPr>
        <w:autoSpaceDE w:val="0"/>
        <w:autoSpaceDN w:val="0"/>
        <w:adjustRightInd w:val="0"/>
        <w:rPr>
          <w:rFonts w:asciiTheme="minorHAnsi" w:eastAsia="CIDFont+F1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0"/>
        </w:rPr>
        <w:t>dati personali Reg. UE 679/2016 (GDPR) e</w:t>
      </w:r>
      <w:r w:rsidR="008D6E21" w:rsidRPr="008D6E21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="008D6E21" w:rsidRPr="008D6E21">
        <w:rPr>
          <w:rFonts w:asciiTheme="minorHAnsi" w:hAnsiTheme="minorHAnsi" w:cstheme="minorHAnsi"/>
          <w:sz w:val="20"/>
        </w:rPr>
        <w:t>D.Lgs</w:t>
      </w:r>
      <w:proofErr w:type="gramEnd"/>
      <w:r w:rsidR="008D6E21" w:rsidRPr="008D6E21">
        <w:rPr>
          <w:rFonts w:asciiTheme="minorHAnsi" w:hAnsiTheme="minorHAnsi" w:cstheme="minorHAnsi"/>
          <w:sz w:val="20"/>
        </w:rPr>
        <w:t>.</w:t>
      </w:r>
      <w:proofErr w:type="spellEnd"/>
      <w:r w:rsidR="008D6E21" w:rsidRPr="008D6E21">
        <w:rPr>
          <w:rFonts w:asciiTheme="minorHAnsi" w:hAnsiTheme="minorHAnsi" w:cstheme="minorHAnsi"/>
          <w:sz w:val="20"/>
        </w:rPr>
        <w:t xml:space="preserve"> 196/2003 e </w:t>
      </w:r>
      <w:proofErr w:type="spellStart"/>
      <w:r w:rsidR="008D6E21" w:rsidRPr="008D6E21">
        <w:rPr>
          <w:rFonts w:asciiTheme="minorHAnsi" w:hAnsiTheme="minorHAnsi" w:cstheme="minorHAnsi"/>
          <w:sz w:val="20"/>
        </w:rPr>
        <w:t>s.m.i.</w:t>
      </w:r>
      <w:proofErr w:type="spellEnd"/>
      <w:r w:rsidR="008D6E21" w:rsidRPr="008D6E21">
        <w:rPr>
          <w:rFonts w:asciiTheme="minorHAnsi" w:hAnsiTheme="minorHAnsi" w:cstheme="minorHAnsi"/>
          <w:sz w:val="20"/>
        </w:rPr>
        <w:t xml:space="preserve"> </w:t>
      </w:r>
    </w:p>
    <w:p w14:paraId="411FC44E" w14:textId="0485B04C" w:rsidR="008D6E21" w:rsidRDefault="008D6E21" w:rsidP="00D055DC">
      <w:pPr>
        <w:autoSpaceDE w:val="0"/>
        <w:autoSpaceDN w:val="0"/>
        <w:adjustRightInd w:val="0"/>
        <w:rPr>
          <w:rFonts w:ascii="Calibri" w:eastAsia="CIDFont+F1" w:hAnsi="Calibri" w:cs="Calibri"/>
          <w:sz w:val="24"/>
          <w:szCs w:val="24"/>
        </w:rPr>
      </w:pPr>
    </w:p>
    <w:p w14:paraId="09B1BB39" w14:textId="77777777" w:rsidR="00F800FC" w:rsidRDefault="00F800FC" w:rsidP="00D055DC">
      <w:pPr>
        <w:autoSpaceDE w:val="0"/>
        <w:autoSpaceDN w:val="0"/>
        <w:adjustRightInd w:val="0"/>
        <w:jc w:val="right"/>
        <w:rPr>
          <w:rFonts w:ascii="Calibri" w:eastAsia="CIDFont+F1" w:hAnsi="Calibri" w:cs="Calibri"/>
          <w:sz w:val="24"/>
          <w:szCs w:val="24"/>
        </w:rPr>
      </w:pPr>
    </w:p>
    <w:p w14:paraId="3883E1FA" w14:textId="53128CD5" w:rsidR="00D055DC" w:rsidRPr="00D055DC" w:rsidRDefault="00D055DC" w:rsidP="00D055DC">
      <w:pPr>
        <w:autoSpaceDE w:val="0"/>
        <w:autoSpaceDN w:val="0"/>
        <w:adjustRightInd w:val="0"/>
        <w:jc w:val="right"/>
        <w:rPr>
          <w:rFonts w:ascii="Calibri" w:eastAsia="CIDFont+F1" w:hAnsi="Calibri" w:cs="Calibri"/>
          <w:sz w:val="24"/>
          <w:szCs w:val="24"/>
        </w:rPr>
      </w:pPr>
      <w:r>
        <w:rPr>
          <w:rFonts w:ascii="Calibri" w:eastAsia="CIDFont+F1" w:hAnsi="Calibri" w:cs="Calibri"/>
          <w:sz w:val="24"/>
          <w:szCs w:val="24"/>
        </w:rPr>
        <w:t>Firma del richiedente</w:t>
      </w:r>
    </w:p>
    <w:p w14:paraId="1AF98CDD" w14:textId="7AA66D7D" w:rsidR="00D055DC" w:rsidRPr="00D055DC" w:rsidRDefault="00D055DC" w:rsidP="00D055DC">
      <w:pPr>
        <w:pStyle w:val="Paragrafoelenco"/>
        <w:autoSpaceDE w:val="0"/>
        <w:autoSpaceDN w:val="0"/>
        <w:adjustRightInd w:val="0"/>
        <w:rPr>
          <w:rFonts w:ascii="Calibri" w:eastAsia="CIDFont+F1" w:hAnsi="Calibri" w:cs="Calibri"/>
          <w:sz w:val="24"/>
          <w:szCs w:val="24"/>
        </w:rPr>
      </w:pPr>
    </w:p>
    <w:sectPr w:rsidR="00D055DC" w:rsidRPr="00D055DC" w:rsidSect="007D50A8">
      <w:footerReference w:type="default" r:id="rId9"/>
      <w:headerReference w:type="first" r:id="rId10"/>
      <w:footerReference w:type="first" r:id="rId11"/>
      <w:pgSz w:w="11906" w:h="16838" w:code="9"/>
      <w:pgMar w:top="993" w:right="1274" w:bottom="1134" w:left="1418" w:header="567" w:footer="397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C858A" w14:textId="77777777" w:rsidR="000E5913" w:rsidRDefault="000E5913">
      <w:r>
        <w:separator/>
      </w:r>
    </w:p>
  </w:endnote>
  <w:endnote w:type="continuationSeparator" w:id="0">
    <w:p w14:paraId="1C5DFFA3" w14:textId="77777777" w:rsidR="000E5913" w:rsidRDefault="000E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-83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8190"/>
      <w:gridCol w:w="1170"/>
    </w:tblGrid>
    <w:tr w:rsidR="000A4872" w14:paraId="04152896" w14:textId="77777777" w:rsidTr="00FE6451">
      <w:trPr>
        <w:trHeight w:val="705"/>
      </w:trPr>
      <w:tc>
        <w:tcPr>
          <w:tcW w:w="1440" w:type="dxa"/>
          <w:vAlign w:val="center"/>
        </w:tcPr>
        <w:p w14:paraId="0182860A" w14:textId="7B6B05B7" w:rsidR="000A4872" w:rsidRPr="00B4341C" w:rsidRDefault="000A4872" w:rsidP="007D50A8">
          <w:pPr>
            <w:pStyle w:val="Pidipagina"/>
            <w:rPr>
              <w:i/>
              <w:sz w:val="16"/>
            </w:rPr>
          </w:pPr>
        </w:p>
      </w:tc>
      <w:tc>
        <w:tcPr>
          <w:tcW w:w="8190" w:type="dxa"/>
          <w:vAlign w:val="center"/>
        </w:tcPr>
        <w:p w14:paraId="248344BC" w14:textId="77777777" w:rsidR="00CF088D" w:rsidRDefault="00CF088D" w:rsidP="00CF088D">
          <w:pPr>
            <w:pStyle w:val="Pidipagina"/>
            <w:jc w:val="center"/>
            <w:rPr>
              <w:sz w:val="16"/>
              <w:u w:val="single"/>
            </w:rPr>
          </w:pPr>
          <w:r>
            <w:rPr>
              <w:sz w:val="16"/>
            </w:rPr>
            <w:t xml:space="preserve">sede legale: Via Avezzano –  </w:t>
          </w:r>
          <w:r>
            <w:rPr>
              <w:sz w:val="16"/>
              <w:u w:val="single"/>
            </w:rPr>
            <w:t>67100 - L’AQUILA</w:t>
          </w:r>
        </w:p>
        <w:p w14:paraId="5AF09F29" w14:textId="77777777" w:rsidR="00CF088D" w:rsidRDefault="00CF088D" w:rsidP="00CF088D">
          <w:pPr>
            <w:pStyle w:val="Pidipagina"/>
            <w:jc w:val="center"/>
            <w:rPr>
              <w:sz w:val="16"/>
            </w:rPr>
          </w:pPr>
          <w:r>
            <w:rPr>
              <w:sz w:val="16"/>
            </w:rPr>
            <w:t xml:space="preserve">P.I. e </w:t>
          </w:r>
          <w:proofErr w:type="spellStart"/>
          <w:r>
            <w:rPr>
              <w:sz w:val="16"/>
            </w:rPr>
            <w:t>C.</w:t>
          </w:r>
          <w:proofErr w:type="gramStart"/>
          <w:r>
            <w:rPr>
              <w:sz w:val="16"/>
            </w:rPr>
            <w:t>F.n</w:t>
          </w:r>
          <w:proofErr w:type="spellEnd"/>
          <w:proofErr w:type="gramEnd"/>
          <w:r>
            <w:rPr>
              <w:sz w:val="16"/>
            </w:rPr>
            <w:t>° 01792410662</w:t>
          </w:r>
        </w:p>
        <w:p w14:paraId="5C16DC72" w14:textId="77777777" w:rsidR="00CF088D" w:rsidRDefault="00CF088D" w:rsidP="00CF088D">
          <w:pPr>
            <w:pStyle w:val="Pidipagina"/>
            <w:jc w:val="center"/>
            <w:rPr>
              <w:sz w:val="10"/>
            </w:rPr>
          </w:pPr>
          <w:r>
            <w:rPr>
              <w:sz w:val="16"/>
            </w:rPr>
            <w:t>Sede L’Aquila Tel.0862/368352 – Avezzano Tel. 0863/499589 – Sulmona Tel. 0864/499802</w:t>
          </w:r>
        </w:p>
        <w:p w14:paraId="7C53463B" w14:textId="2ADDF80C" w:rsidR="000A4872" w:rsidRDefault="000A4872" w:rsidP="000A4872">
          <w:pPr>
            <w:pStyle w:val="Pidipagina"/>
            <w:jc w:val="center"/>
            <w:rPr>
              <w:sz w:val="22"/>
            </w:rPr>
          </w:pPr>
        </w:p>
      </w:tc>
      <w:tc>
        <w:tcPr>
          <w:tcW w:w="1170" w:type="dxa"/>
          <w:vAlign w:val="center"/>
        </w:tcPr>
        <w:p w14:paraId="21BA532A" w14:textId="5BCFE824" w:rsidR="000A4872" w:rsidRDefault="007275C8" w:rsidP="000A4872">
          <w:pPr>
            <w:pStyle w:val="Pidipagina"/>
            <w:jc w:val="center"/>
            <w:rPr>
              <w:sz w:val="16"/>
            </w:rPr>
          </w:pPr>
          <w:r>
            <w:rPr>
              <w:rStyle w:val="Numeropagina"/>
              <w:sz w:val="22"/>
            </w:rPr>
            <w:fldChar w:fldCharType="begin"/>
          </w:r>
          <w:r w:rsidR="000A4872">
            <w:rPr>
              <w:rStyle w:val="Numeropagina"/>
              <w:sz w:val="22"/>
            </w:rPr>
            <w:instrText xml:space="preserve"> PAGE </w:instrText>
          </w:r>
          <w:r>
            <w:rPr>
              <w:rStyle w:val="Numeropagina"/>
              <w:sz w:val="22"/>
            </w:rPr>
            <w:fldChar w:fldCharType="separate"/>
          </w:r>
          <w:r w:rsidR="00621898">
            <w:rPr>
              <w:rStyle w:val="Numeropagina"/>
              <w:noProof/>
              <w:sz w:val="22"/>
            </w:rPr>
            <w:t>2</w:t>
          </w:r>
          <w:r>
            <w:rPr>
              <w:rStyle w:val="Numeropagina"/>
              <w:sz w:val="22"/>
            </w:rPr>
            <w:fldChar w:fldCharType="end"/>
          </w:r>
          <w:r w:rsidR="000A4872">
            <w:rPr>
              <w:rStyle w:val="Numeropagina"/>
              <w:sz w:val="22"/>
            </w:rPr>
            <w:t>/</w:t>
          </w:r>
          <w:r>
            <w:rPr>
              <w:rStyle w:val="Numeropagina"/>
              <w:sz w:val="22"/>
            </w:rPr>
            <w:fldChar w:fldCharType="begin"/>
          </w:r>
          <w:r w:rsidR="000A4872">
            <w:rPr>
              <w:rStyle w:val="Numeropagina"/>
              <w:sz w:val="22"/>
            </w:rPr>
            <w:instrText xml:space="preserve"> NUMPAGES </w:instrText>
          </w:r>
          <w:r>
            <w:rPr>
              <w:rStyle w:val="Numeropagina"/>
              <w:sz w:val="22"/>
            </w:rPr>
            <w:fldChar w:fldCharType="separate"/>
          </w:r>
          <w:r w:rsidR="00621898">
            <w:rPr>
              <w:rStyle w:val="Numeropagina"/>
              <w:noProof/>
              <w:sz w:val="22"/>
            </w:rPr>
            <w:t>2</w:t>
          </w:r>
          <w:r>
            <w:rPr>
              <w:rStyle w:val="Numeropagina"/>
              <w:sz w:val="22"/>
            </w:rPr>
            <w:fldChar w:fldCharType="end"/>
          </w:r>
        </w:p>
      </w:tc>
    </w:tr>
  </w:tbl>
  <w:p w14:paraId="3AC2AA0E" w14:textId="77777777" w:rsidR="000A4872" w:rsidRDefault="000A4872">
    <w:pPr>
      <w:pStyle w:val="Pidipagina"/>
      <w:rPr>
        <w:sz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ECCCC" w14:textId="77777777" w:rsidR="00B97D35" w:rsidRDefault="00B97D35" w:rsidP="00B97D35">
    <w:pPr>
      <w:pStyle w:val="Pidipagina"/>
      <w:jc w:val="center"/>
      <w:rPr>
        <w:sz w:val="16"/>
        <w:u w:val="single"/>
      </w:rPr>
    </w:pPr>
    <w:r>
      <w:rPr>
        <w:sz w:val="16"/>
      </w:rPr>
      <w:t xml:space="preserve">sede legale: Via Avezzano –  </w:t>
    </w:r>
    <w:r>
      <w:rPr>
        <w:sz w:val="16"/>
        <w:u w:val="single"/>
      </w:rPr>
      <w:t>67100 - L’AQUILA</w:t>
    </w:r>
  </w:p>
  <w:p w14:paraId="65E362DB" w14:textId="77777777" w:rsidR="00B97D35" w:rsidRDefault="00B97D35" w:rsidP="00B97D35">
    <w:pPr>
      <w:pStyle w:val="Pidipagina"/>
      <w:jc w:val="center"/>
      <w:rPr>
        <w:sz w:val="16"/>
      </w:rPr>
    </w:pPr>
    <w:r>
      <w:rPr>
        <w:sz w:val="16"/>
      </w:rPr>
      <w:t xml:space="preserve">P.I. e </w:t>
    </w:r>
    <w:proofErr w:type="spellStart"/>
    <w:r>
      <w:rPr>
        <w:sz w:val="16"/>
      </w:rPr>
      <w:t>C.</w:t>
    </w:r>
    <w:proofErr w:type="gramStart"/>
    <w:r>
      <w:rPr>
        <w:sz w:val="16"/>
      </w:rPr>
      <w:t>F.n</w:t>
    </w:r>
    <w:proofErr w:type="spellEnd"/>
    <w:proofErr w:type="gramEnd"/>
    <w:r>
      <w:rPr>
        <w:sz w:val="16"/>
      </w:rPr>
      <w:t>° 01792410662</w:t>
    </w:r>
  </w:p>
  <w:p w14:paraId="6B0BA49B" w14:textId="5F5466F7" w:rsidR="000A4872" w:rsidRDefault="00B97D35" w:rsidP="00B97D35">
    <w:pPr>
      <w:pStyle w:val="Pidipagina"/>
      <w:jc w:val="center"/>
      <w:rPr>
        <w:sz w:val="10"/>
      </w:rPr>
    </w:pPr>
    <w:r>
      <w:rPr>
        <w:sz w:val="16"/>
      </w:rPr>
      <w:t>Sede L’Aquila Tel.0862/368352 – Avezzano Tel. 0863/499589 – Sulmona Tel. 0864/499802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BD657" w14:textId="77777777" w:rsidR="000E5913" w:rsidRDefault="000E5913">
      <w:r>
        <w:separator/>
      </w:r>
    </w:p>
  </w:footnote>
  <w:footnote w:type="continuationSeparator" w:id="0">
    <w:p w14:paraId="2542198A" w14:textId="77777777" w:rsidR="000E5913" w:rsidRDefault="000E5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90"/>
      <w:gridCol w:w="7020"/>
      <w:gridCol w:w="1890"/>
    </w:tblGrid>
    <w:tr w:rsidR="00B97D35" w14:paraId="47090730" w14:textId="77777777" w:rsidTr="00D97916">
      <w:trPr>
        <w:jc w:val="center"/>
      </w:trPr>
      <w:tc>
        <w:tcPr>
          <w:tcW w:w="1890" w:type="dxa"/>
        </w:tcPr>
        <w:p w14:paraId="5759BFFA" w14:textId="29E1EFEB" w:rsidR="00B97D35" w:rsidRDefault="00B97D35" w:rsidP="00B97D35">
          <w:pPr>
            <w:pStyle w:val="Intestazione"/>
          </w:pPr>
          <w:r>
            <w:rPr>
              <w:i/>
              <w:iCs/>
              <w:noProof/>
              <w:sz w:val="20"/>
            </w:rPr>
            <w:drawing>
              <wp:inline distT="0" distB="0" distL="0" distR="0" wp14:anchorId="5BBDDED0" wp14:editId="1E19C69A">
                <wp:extent cx="1085850" cy="800100"/>
                <wp:effectExtent l="19050" t="0" r="0" b="0"/>
                <wp:docPr id="1" name="Immagine 1" descr="logo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0" w:type="dxa"/>
        </w:tcPr>
        <w:p w14:paraId="5DE4D125" w14:textId="77777777" w:rsidR="00B97D35" w:rsidRDefault="00B97D35" w:rsidP="00B97D35">
          <w:pPr>
            <w:pStyle w:val="Titolo"/>
            <w:spacing w:line="200" w:lineRule="exact"/>
            <w:rPr>
              <w:rFonts w:ascii="Helvetica" w:hAnsi="Helvetica" w:cs="Arial"/>
              <w:b/>
              <w:bCs/>
              <w:smallCaps/>
              <w:w w:val="120"/>
              <w:sz w:val="20"/>
            </w:rPr>
          </w:pPr>
          <w:r>
            <w:rPr>
              <w:rFonts w:ascii="Helvetica" w:hAnsi="Helvetica" w:cs="Arial"/>
              <w:b/>
              <w:bCs/>
              <w:smallCaps/>
              <w:w w:val="120"/>
              <w:sz w:val="20"/>
            </w:rPr>
            <w:t>Regione Abruzzo</w:t>
          </w:r>
        </w:p>
        <w:p w14:paraId="2E38520F" w14:textId="77777777" w:rsidR="00B97D35" w:rsidRDefault="00B97D35" w:rsidP="00B97D35">
          <w:pPr>
            <w:pStyle w:val="Sottotitolo"/>
            <w:spacing w:line="200" w:lineRule="exact"/>
            <w:rPr>
              <w:rFonts w:ascii="Monotype Corsiva" w:hAnsi="Monotype Corsiva"/>
              <w:i/>
              <w:iCs/>
              <w:w w:val="200"/>
              <w:sz w:val="22"/>
            </w:rPr>
          </w:pPr>
          <w:r>
            <w:rPr>
              <w:rFonts w:ascii="Times" w:hAnsi="Times"/>
              <w:b/>
              <w:bCs/>
              <w:i/>
              <w:iCs/>
              <w:smallCaps/>
              <w:w w:val="120"/>
              <w:sz w:val="24"/>
            </w:rPr>
            <w:t>A.S.L.</w:t>
          </w:r>
          <w:r>
            <w:rPr>
              <w:rFonts w:ascii="Times" w:hAnsi="Times"/>
              <w:b/>
              <w:bCs/>
              <w:i/>
              <w:iCs/>
              <w:smallCaps/>
              <w:w w:val="120"/>
              <w:sz w:val="26"/>
            </w:rPr>
            <w:t xml:space="preserve"> 1 </w:t>
          </w:r>
          <w:r>
            <w:rPr>
              <w:rFonts w:ascii="Monotype Corsiva" w:hAnsi="Monotype Corsiva"/>
              <w:i/>
              <w:iCs/>
              <w:w w:val="180"/>
              <w:sz w:val="22"/>
            </w:rPr>
            <w:t>-Avezzano - Sulmona - L’Aquila</w:t>
          </w:r>
        </w:p>
        <w:p w14:paraId="41B0C637" w14:textId="77777777" w:rsidR="00B97D35" w:rsidRDefault="00B97D35" w:rsidP="00B97D35">
          <w:pPr>
            <w:pStyle w:val="Sottotitolo"/>
            <w:rPr>
              <w:rFonts w:ascii="Times" w:hAnsi="Times"/>
              <w:b/>
              <w:bCs/>
              <w:i/>
              <w:iCs/>
              <w:w w:val="200"/>
              <w:sz w:val="10"/>
            </w:rPr>
          </w:pPr>
        </w:p>
        <w:p w14:paraId="4A2EADFC" w14:textId="2D303335" w:rsidR="00BB78C6" w:rsidRDefault="00BB78C6" w:rsidP="004F2FB2">
          <w:pPr>
            <w:pStyle w:val="Intestazione"/>
            <w:spacing w:line="360" w:lineRule="auto"/>
            <w:rPr>
              <w:i/>
              <w:iCs/>
              <w:sz w:val="16"/>
            </w:rPr>
          </w:pPr>
        </w:p>
      </w:tc>
      <w:tc>
        <w:tcPr>
          <w:tcW w:w="1890" w:type="dxa"/>
          <w:vAlign w:val="center"/>
        </w:tcPr>
        <w:p w14:paraId="7BD5757C" w14:textId="77777777" w:rsidR="00B97D35" w:rsidRDefault="00B97D35" w:rsidP="00B97D35">
          <w:pPr>
            <w:pStyle w:val="Intestazione"/>
            <w:tabs>
              <w:tab w:val="left" w:pos="315"/>
              <w:tab w:val="center" w:pos="813"/>
            </w:tabs>
            <w:jc w:val="center"/>
            <w:rPr>
              <w:sz w:val="20"/>
              <w:u w:val="single"/>
            </w:rPr>
          </w:pPr>
        </w:p>
      </w:tc>
    </w:tr>
  </w:tbl>
  <w:p w14:paraId="4065A111" w14:textId="77777777" w:rsidR="000A4872" w:rsidRDefault="000A4872">
    <w:pPr>
      <w:pStyle w:val="Intestazione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64BF4"/>
    <w:multiLevelType w:val="hybridMultilevel"/>
    <w:tmpl w:val="4260B7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25F35"/>
    <w:multiLevelType w:val="hybridMultilevel"/>
    <w:tmpl w:val="818AEA5A"/>
    <w:lvl w:ilvl="0" w:tplc="F4A27D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15253"/>
    <w:multiLevelType w:val="hybridMultilevel"/>
    <w:tmpl w:val="201672A8"/>
    <w:lvl w:ilvl="0" w:tplc="6A1052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757F7"/>
    <w:multiLevelType w:val="hybridMultilevel"/>
    <w:tmpl w:val="5BDA4A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D1481"/>
    <w:multiLevelType w:val="hybridMultilevel"/>
    <w:tmpl w:val="06DA1D7E"/>
    <w:lvl w:ilvl="0" w:tplc="A172FE0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D088E"/>
    <w:multiLevelType w:val="hybridMultilevel"/>
    <w:tmpl w:val="A510C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87823"/>
    <w:multiLevelType w:val="hybridMultilevel"/>
    <w:tmpl w:val="5720CC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3061E"/>
    <w:multiLevelType w:val="hybridMultilevel"/>
    <w:tmpl w:val="DCD80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63949"/>
    <w:multiLevelType w:val="hybridMultilevel"/>
    <w:tmpl w:val="720A4E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918E0"/>
    <w:multiLevelType w:val="hybridMultilevel"/>
    <w:tmpl w:val="0BDE9E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C04E2"/>
    <w:multiLevelType w:val="hybridMultilevel"/>
    <w:tmpl w:val="007617B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EBE15F4"/>
    <w:multiLevelType w:val="hybridMultilevel"/>
    <w:tmpl w:val="F064B2D4"/>
    <w:lvl w:ilvl="0" w:tplc="1CC64402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D09D7"/>
    <w:multiLevelType w:val="hybridMultilevel"/>
    <w:tmpl w:val="5880A8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F0"/>
    <w:rsid w:val="0000032D"/>
    <w:rsid w:val="000156DD"/>
    <w:rsid w:val="000157C3"/>
    <w:rsid w:val="00016102"/>
    <w:rsid w:val="00016DBA"/>
    <w:rsid w:val="00021208"/>
    <w:rsid w:val="00024D18"/>
    <w:rsid w:val="00026B9F"/>
    <w:rsid w:val="0003388F"/>
    <w:rsid w:val="000342BF"/>
    <w:rsid w:val="000379E6"/>
    <w:rsid w:val="000460BD"/>
    <w:rsid w:val="000529A8"/>
    <w:rsid w:val="00061998"/>
    <w:rsid w:val="00062860"/>
    <w:rsid w:val="000629FB"/>
    <w:rsid w:val="000641C6"/>
    <w:rsid w:val="00064AE0"/>
    <w:rsid w:val="0007266F"/>
    <w:rsid w:val="00075543"/>
    <w:rsid w:val="0007594B"/>
    <w:rsid w:val="00080229"/>
    <w:rsid w:val="000826B0"/>
    <w:rsid w:val="0008717A"/>
    <w:rsid w:val="00095763"/>
    <w:rsid w:val="000A129E"/>
    <w:rsid w:val="000A14EF"/>
    <w:rsid w:val="000A2B5C"/>
    <w:rsid w:val="000A3451"/>
    <w:rsid w:val="000A4872"/>
    <w:rsid w:val="000A490E"/>
    <w:rsid w:val="000A7E64"/>
    <w:rsid w:val="000B25D0"/>
    <w:rsid w:val="000B6115"/>
    <w:rsid w:val="000B7109"/>
    <w:rsid w:val="000C2637"/>
    <w:rsid w:val="000C3755"/>
    <w:rsid w:val="000C3F7A"/>
    <w:rsid w:val="000C51FD"/>
    <w:rsid w:val="000E27C1"/>
    <w:rsid w:val="000E4A88"/>
    <w:rsid w:val="000E5913"/>
    <w:rsid w:val="000F0258"/>
    <w:rsid w:val="000F2061"/>
    <w:rsid w:val="000F39DB"/>
    <w:rsid w:val="00104912"/>
    <w:rsid w:val="0011412E"/>
    <w:rsid w:val="00114AD2"/>
    <w:rsid w:val="001165F4"/>
    <w:rsid w:val="00121C10"/>
    <w:rsid w:val="00125D6E"/>
    <w:rsid w:val="00126BC1"/>
    <w:rsid w:val="00127917"/>
    <w:rsid w:val="00131233"/>
    <w:rsid w:val="001323EC"/>
    <w:rsid w:val="00146118"/>
    <w:rsid w:val="001471B1"/>
    <w:rsid w:val="00150CCC"/>
    <w:rsid w:val="0016206F"/>
    <w:rsid w:val="00162653"/>
    <w:rsid w:val="00167567"/>
    <w:rsid w:val="00167BD4"/>
    <w:rsid w:val="00167C49"/>
    <w:rsid w:val="00174A63"/>
    <w:rsid w:val="0018477B"/>
    <w:rsid w:val="001848FF"/>
    <w:rsid w:val="001849F4"/>
    <w:rsid w:val="00184A41"/>
    <w:rsid w:val="0018774D"/>
    <w:rsid w:val="001912B5"/>
    <w:rsid w:val="00191AD5"/>
    <w:rsid w:val="00195901"/>
    <w:rsid w:val="00196F94"/>
    <w:rsid w:val="001A16F1"/>
    <w:rsid w:val="001A23BA"/>
    <w:rsid w:val="001A3BC8"/>
    <w:rsid w:val="001A6A95"/>
    <w:rsid w:val="001C4C04"/>
    <w:rsid w:val="001D0A2D"/>
    <w:rsid w:val="001D2D17"/>
    <w:rsid w:val="001D503A"/>
    <w:rsid w:val="001E1FE8"/>
    <w:rsid w:val="001E46CC"/>
    <w:rsid w:val="001F00BE"/>
    <w:rsid w:val="001F337F"/>
    <w:rsid w:val="001F630C"/>
    <w:rsid w:val="00211BBA"/>
    <w:rsid w:val="00211BE4"/>
    <w:rsid w:val="002135B3"/>
    <w:rsid w:val="0021573B"/>
    <w:rsid w:val="002161B0"/>
    <w:rsid w:val="002233FC"/>
    <w:rsid w:val="00227540"/>
    <w:rsid w:val="00227BED"/>
    <w:rsid w:val="00231A4A"/>
    <w:rsid w:val="0023220E"/>
    <w:rsid w:val="0023577E"/>
    <w:rsid w:val="00235E45"/>
    <w:rsid w:val="002370EC"/>
    <w:rsid w:val="0024052A"/>
    <w:rsid w:val="00245149"/>
    <w:rsid w:val="002508C3"/>
    <w:rsid w:val="002547A1"/>
    <w:rsid w:val="00254A47"/>
    <w:rsid w:val="00263A18"/>
    <w:rsid w:val="00264AF9"/>
    <w:rsid w:val="00270226"/>
    <w:rsid w:val="002709BD"/>
    <w:rsid w:val="0027286F"/>
    <w:rsid w:val="002972A2"/>
    <w:rsid w:val="002A2A1C"/>
    <w:rsid w:val="002A7F64"/>
    <w:rsid w:val="002B2E8B"/>
    <w:rsid w:val="002B4BF6"/>
    <w:rsid w:val="002B6B66"/>
    <w:rsid w:val="002C347E"/>
    <w:rsid w:val="002C6AE5"/>
    <w:rsid w:val="002D0ECA"/>
    <w:rsid w:val="002D12AB"/>
    <w:rsid w:val="002D4373"/>
    <w:rsid w:val="002E087F"/>
    <w:rsid w:val="002E1C10"/>
    <w:rsid w:val="002E217A"/>
    <w:rsid w:val="002E30F0"/>
    <w:rsid w:val="002F695F"/>
    <w:rsid w:val="002F7FF4"/>
    <w:rsid w:val="00302D42"/>
    <w:rsid w:val="00312495"/>
    <w:rsid w:val="003173A9"/>
    <w:rsid w:val="00320683"/>
    <w:rsid w:val="00327BC3"/>
    <w:rsid w:val="00330E8F"/>
    <w:rsid w:val="00332088"/>
    <w:rsid w:val="00332724"/>
    <w:rsid w:val="003327EF"/>
    <w:rsid w:val="003358BA"/>
    <w:rsid w:val="00345D75"/>
    <w:rsid w:val="00353BA4"/>
    <w:rsid w:val="003549A2"/>
    <w:rsid w:val="003570AB"/>
    <w:rsid w:val="00360AC6"/>
    <w:rsid w:val="00360BB4"/>
    <w:rsid w:val="00361F35"/>
    <w:rsid w:val="00362B00"/>
    <w:rsid w:val="00363112"/>
    <w:rsid w:val="00370A67"/>
    <w:rsid w:val="0037282C"/>
    <w:rsid w:val="00376992"/>
    <w:rsid w:val="00382B11"/>
    <w:rsid w:val="0038398C"/>
    <w:rsid w:val="00384C38"/>
    <w:rsid w:val="00390AF5"/>
    <w:rsid w:val="003921F9"/>
    <w:rsid w:val="003978CA"/>
    <w:rsid w:val="003B2DA1"/>
    <w:rsid w:val="003B41CD"/>
    <w:rsid w:val="003B779F"/>
    <w:rsid w:val="003C6467"/>
    <w:rsid w:val="003C75AD"/>
    <w:rsid w:val="003D620C"/>
    <w:rsid w:val="003D6A3D"/>
    <w:rsid w:val="003E4EB3"/>
    <w:rsid w:val="003F04DA"/>
    <w:rsid w:val="003F3C96"/>
    <w:rsid w:val="003F3F0E"/>
    <w:rsid w:val="003F4E01"/>
    <w:rsid w:val="00403057"/>
    <w:rsid w:val="00406855"/>
    <w:rsid w:val="004216B8"/>
    <w:rsid w:val="00421C5F"/>
    <w:rsid w:val="004227A2"/>
    <w:rsid w:val="004252A4"/>
    <w:rsid w:val="0043304D"/>
    <w:rsid w:val="00433AF2"/>
    <w:rsid w:val="004361DB"/>
    <w:rsid w:val="004373C1"/>
    <w:rsid w:val="0044083B"/>
    <w:rsid w:val="00445240"/>
    <w:rsid w:val="00447019"/>
    <w:rsid w:val="004573F2"/>
    <w:rsid w:val="00461082"/>
    <w:rsid w:val="00464C52"/>
    <w:rsid w:val="00467947"/>
    <w:rsid w:val="00476949"/>
    <w:rsid w:val="0048278C"/>
    <w:rsid w:val="00494470"/>
    <w:rsid w:val="004952CA"/>
    <w:rsid w:val="004953AE"/>
    <w:rsid w:val="004A3EAD"/>
    <w:rsid w:val="004B68BC"/>
    <w:rsid w:val="004C02C1"/>
    <w:rsid w:val="004C731C"/>
    <w:rsid w:val="004D7D49"/>
    <w:rsid w:val="004E316C"/>
    <w:rsid w:val="004E4798"/>
    <w:rsid w:val="004F076F"/>
    <w:rsid w:val="004F11AD"/>
    <w:rsid w:val="004F13C1"/>
    <w:rsid w:val="004F2FB2"/>
    <w:rsid w:val="004F672E"/>
    <w:rsid w:val="00502B51"/>
    <w:rsid w:val="00506FC3"/>
    <w:rsid w:val="005103C7"/>
    <w:rsid w:val="00511F2A"/>
    <w:rsid w:val="00515B54"/>
    <w:rsid w:val="00515BED"/>
    <w:rsid w:val="0051654F"/>
    <w:rsid w:val="0051732C"/>
    <w:rsid w:val="00520BE3"/>
    <w:rsid w:val="00527021"/>
    <w:rsid w:val="00537354"/>
    <w:rsid w:val="00537A4F"/>
    <w:rsid w:val="005433CC"/>
    <w:rsid w:val="005471ED"/>
    <w:rsid w:val="00553A68"/>
    <w:rsid w:val="00554774"/>
    <w:rsid w:val="00561AAE"/>
    <w:rsid w:val="00563CD5"/>
    <w:rsid w:val="00563E4F"/>
    <w:rsid w:val="00564120"/>
    <w:rsid w:val="00564BED"/>
    <w:rsid w:val="0056769F"/>
    <w:rsid w:val="0058173E"/>
    <w:rsid w:val="0058200B"/>
    <w:rsid w:val="005840CC"/>
    <w:rsid w:val="00585641"/>
    <w:rsid w:val="00590948"/>
    <w:rsid w:val="005917B4"/>
    <w:rsid w:val="005972FB"/>
    <w:rsid w:val="005A219C"/>
    <w:rsid w:val="005A3C2B"/>
    <w:rsid w:val="005A4C8B"/>
    <w:rsid w:val="005C0177"/>
    <w:rsid w:val="005C1A73"/>
    <w:rsid w:val="005C4619"/>
    <w:rsid w:val="005D171C"/>
    <w:rsid w:val="005D3D9B"/>
    <w:rsid w:val="005D6C5F"/>
    <w:rsid w:val="005E1ECB"/>
    <w:rsid w:val="005E3CDF"/>
    <w:rsid w:val="005E3F35"/>
    <w:rsid w:val="005E6E8A"/>
    <w:rsid w:val="005F1FDD"/>
    <w:rsid w:val="005F6DC9"/>
    <w:rsid w:val="00600BDE"/>
    <w:rsid w:val="00604148"/>
    <w:rsid w:val="006058D5"/>
    <w:rsid w:val="006078A9"/>
    <w:rsid w:val="00607C28"/>
    <w:rsid w:val="00621898"/>
    <w:rsid w:val="0062200E"/>
    <w:rsid w:val="00623CEA"/>
    <w:rsid w:val="00623D60"/>
    <w:rsid w:val="00631E52"/>
    <w:rsid w:val="00642E82"/>
    <w:rsid w:val="00643AF3"/>
    <w:rsid w:val="00650D0B"/>
    <w:rsid w:val="0065171C"/>
    <w:rsid w:val="00653D02"/>
    <w:rsid w:val="00654F4C"/>
    <w:rsid w:val="00655A4D"/>
    <w:rsid w:val="00661254"/>
    <w:rsid w:val="00672805"/>
    <w:rsid w:val="00672AAC"/>
    <w:rsid w:val="00675C56"/>
    <w:rsid w:val="00691468"/>
    <w:rsid w:val="00691AE9"/>
    <w:rsid w:val="00691BEA"/>
    <w:rsid w:val="00692D23"/>
    <w:rsid w:val="00695BDC"/>
    <w:rsid w:val="00696F3F"/>
    <w:rsid w:val="006A4CC0"/>
    <w:rsid w:val="006A5F84"/>
    <w:rsid w:val="006B018A"/>
    <w:rsid w:val="006B0468"/>
    <w:rsid w:val="006B14A2"/>
    <w:rsid w:val="006B2B58"/>
    <w:rsid w:val="006B2BFA"/>
    <w:rsid w:val="006B337D"/>
    <w:rsid w:val="006B501D"/>
    <w:rsid w:val="006B7B1E"/>
    <w:rsid w:val="006C5324"/>
    <w:rsid w:val="006C6534"/>
    <w:rsid w:val="006C68F8"/>
    <w:rsid w:val="006C7B86"/>
    <w:rsid w:val="006D316F"/>
    <w:rsid w:val="006E33D5"/>
    <w:rsid w:val="006E6EC1"/>
    <w:rsid w:val="006E77E7"/>
    <w:rsid w:val="006F21A5"/>
    <w:rsid w:val="006F25A8"/>
    <w:rsid w:val="006F5EE9"/>
    <w:rsid w:val="0071104A"/>
    <w:rsid w:val="00713790"/>
    <w:rsid w:val="00713944"/>
    <w:rsid w:val="00714A61"/>
    <w:rsid w:val="00717077"/>
    <w:rsid w:val="00717B77"/>
    <w:rsid w:val="00723E7E"/>
    <w:rsid w:val="00726DB0"/>
    <w:rsid w:val="007275C8"/>
    <w:rsid w:val="0073138F"/>
    <w:rsid w:val="007324FC"/>
    <w:rsid w:val="00751C3C"/>
    <w:rsid w:val="00753EBA"/>
    <w:rsid w:val="007548C3"/>
    <w:rsid w:val="00764581"/>
    <w:rsid w:val="00767C17"/>
    <w:rsid w:val="00770EFE"/>
    <w:rsid w:val="007718EA"/>
    <w:rsid w:val="007736D6"/>
    <w:rsid w:val="00773E58"/>
    <w:rsid w:val="0078298C"/>
    <w:rsid w:val="0078540F"/>
    <w:rsid w:val="00791F49"/>
    <w:rsid w:val="007A2192"/>
    <w:rsid w:val="007A381C"/>
    <w:rsid w:val="007A399D"/>
    <w:rsid w:val="007A55D7"/>
    <w:rsid w:val="007A5C82"/>
    <w:rsid w:val="007A6368"/>
    <w:rsid w:val="007B07B3"/>
    <w:rsid w:val="007B43C6"/>
    <w:rsid w:val="007B7CA8"/>
    <w:rsid w:val="007C0CF6"/>
    <w:rsid w:val="007C4882"/>
    <w:rsid w:val="007D0F48"/>
    <w:rsid w:val="007D150E"/>
    <w:rsid w:val="007D2192"/>
    <w:rsid w:val="007D3707"/>
    <w:rsid w:val="007D46DC"/>
    <w:rsid w:val="007D50A8"/>
    <w:rsid w:val="007D5BBA"/>
    <w:rsid w:val="007E3D63"/>
    <w:rsid w:val="007E4260"/>
    <w:rsid w:val="007E45DC"/>
    <w:rsid w:val="007E54B2"/>
    <w:rsid w:val="007E698A"/>
    <w:rsid w:val="007F21D1"/>
    <w:rsid w:val="007F3966"/>
    <w:rsid w:val="007F510F"/>
    <w:rsid w:val="007F5846"/>
    <w:rsid w:val="007F5A9B"/>
    <w:rsid w:val="00800783"/>
    <w:rsid w:val="008076B2"/>
    <w:rsid w:val="0081750F"/>
    <w:rsid w:val="00821984"/>
    <w:rsid w:val="008259EF"/>
    <w:rsid w:val="00830783"/>
    <w:rsid w:val="00836338"/>
    <w:rsid w:val="00836777"/>
    <w:rsid w:val="00846959"/>
    <w:rsid w:val="00847AE7"/>
    <w:rsid w:val="00853600"/>
    <w:rsid w:val="00855422"/>
    <w:rsid w:val="00865C9B"/>
    <w:rsid w:val="00870274"/>
    <w:rsid w:val="0087417D"/>
    <w:rsid w:val="008806B9"/>
    <w:rsid w:val="0088436D"/>
    <w:rsid w:val="00885777"/>
    <w:rsid w:val="00892FAE"/>
    <w:rsid w:val="00895C8C"/>
    <w:rsid w:val="00895D2E"/>
    <w:rsid w:val="008B28A4"/>
    <w:rsid w:val="008B2DD3"/>
    <w:rsid w:val="008C1501"/>
    <w:rsid w:val="008C16E8"/>
    <w:rsid w:val="008C2A15"/>
    <w:rsid w:val="008D6627"/>
    <w:rsid w:val="008D6E21"/>
    <w:rsid w:val="008D7B9E"/>
    <w:rsid w:val="008E0C4D"/>
    <w:rsid w:val="008E3415"/>
    <w:rsid w:val="008E3D91"/>
    <w:rsid w:val="008E5C2E"/>
    <w:rsid w:val="008F1B7E"/>
    <w:rsid w:val="008F6809"/>
    <w:rsid w:val="009014FC"/>
    <w:rsid w:val="00902DC0"/>
    <w:rsid w:val="0091122A"/>
    <w:rsid w:val="00924C71"/>
    <w:rsid w:val="0093077E"/>
    <w:rsid w:val="00930BFE"/>
    <w:rsid w:val="0093118C"/>
    <w:rsid w:val="009335DE"/>
    <w:rsid w:val="009346ED"/>
    <w:rsid w:val="00941CA7"/>
    <w:rsid w:val="00953CA2"/>
    <w:rsid w:val="009544FF"/>
    <w:rsid w:val="00961B25"/>
    <w:rsid w:val="00962A8B"/>
    <w:rsid w:val="00975014"/>
    <w:rsid w:val="009811E7"/>
    <w:rsid w:val="00983451"/>
    <w:rsid w:val="0098415F"/>
    <w:rsid w:val="00985AC2"/>
    <w:rsid w:val="00987731"/>
    <w:rsid w:val="00993131"/>
    <w:rsid w:val="009B0C8C"/>
    <w:rsid w:val="009B385C"/>
    <w:rsid w:val="009B5F31"/>
    <w:rsid w:val="009C25EA"/>
    <w:rsid w:val="009C2951"/>
    <w:rsid w:val="009D1FFE"/>
    <w:rsid w:val="009D2C6B"/>
    <w:rsid w:val="009E2FEA"/>
    <w:rsid w:val="009E5BEE"/>
    <w:rsid w:val="009E62CD"/>
    <w:rsid w:val="009E6D58"/>
    <w:rsid w:val="009F2066"/>
    <w:rsid w:val="009F5EE0"/>
    <w:rsid w:val="00A01955"/>
    <w:rsid w:val="00A03B17"/>
    <w:rsid w:val="00A055EA"/>
    <w:rsid w:val="00A06306"/>
    <w:rsid w:val="00A106C1"/>
    <w:rsid w:val="00A1437B"/>
    <w:rsid w:val="00A32B19"/>
    <w:rsid w:val="00A32C25"/>
    <w:rsid w:val="00A3494C"/>
    <w:rsid w:val="00A37730"/>
    <w:rsid w:val="00A46B35"/>
    <w:rsid w:val="00A50423"/>
    <w:rsid w:val="00A525CB"/>
    <w:rsid w:val="00A53065"/>
    <w:rsid w:val="00A56B78"/>
    <w:rsid w:val="00A57074"/>
    <w:rsid w:val="00A570F3"/>
    <w:rsid w:val="00A600EA"/>
    <w:rsid w:val="00A6124C"/>
    <w:rsid w:val="00A613C9"/>
    <w:rsid w:val="00A62561"/>
    <w:rsid w:val="00A668B7"/>
    <w:rsid w:val="00A66C98"/>
    <w:rsid w:val="00A80DAF"/>
    <w:rsid w:val="00A812D7"/>
    <w:rsid w:val="00A85B1D"/>
    <w:rsid w:val="00A87BC3"/>
    <w:rsid w:val="00A90E63"/>
    <w:rsid w:val="00A94E23"/>
    <w:rsid w:val="00AA1A5D"/>
    <w:rsid w:val="00AA2759"/>
    <w:rsid w:val="00AA2E11"/>
    <w:rsid w:val="00AA35D9"/>
    <w:rsid w:val="00AA3B37"/>
    <w:rsid w:val="00AA486A"/>
    <w:rsid w:val="00AB3C20"/>
    <w:rsid w:val="00AB3F74"/>
    <w:rsid w:val="00AB67EB"/>
    <w:rsid w:val="00AC0DB9"/>
    <w:rsid w:val="00AC3EAF"/>
    <w:rsid w:val="00AD3D5A"/>
    <w:rsid w:val="00AE562A"/>
    <w:rsid w:val="00AE67E4"/>
    <w:rsid w:val="00AF4239"/>
    <w:rsid w:val="00AF55E9"/>
    <w:rsid w:val="00AF5B8F"/>
    <w:rsid w:val="00AF5EAD"/>
    <w:rsid w:val="00B03396"/>
    <w:rsid w:val="00B052A6"/>
    <w:rsid w:val="00B05CD2"/>
    <w:rsid w:val="00B1070A"/>
    <w:rsid w:val="00B115AD"/>
    <w:rsid w:val="00B14D74"/>
    <w:rsid w:val="00B22B24"/>
    <w:rsid w:val="00B276EA"/>
    <w:rsid w:val="00B366D9"/>
    <w:rsid w:val="00B42FFD"/>
    <w:rsid w:val="00B4341C"/>
    <w:rsid w:val="00B5021A"/>
    <w:rsid w:val="00B516BF"/>
    <w:rsid w:val="00B52129"/>
    <w:rsid w:val="00B52510"/>
    <w:rsid w:val="00B5518A"/>
    <w:rsid w:val="00B5758F"/>
    <w:rsid w:val="00B71C9E"/>
    <w:rsid w:val="00B73235"/>
    <w:rsid w:val="00B74D3E"/>
    <w:rsid w:val="00B77642"/>
    <w:rsid w:val="00B777D3"/>
    <w:rsid w:val="00B84D33"/>
    <w:rsid w:val="00B97D35"/>
    <w:rsid w:val="00BA0FC6"/>
    <w:rsid w:val="00BA4924"/>
    <w:rsid w:val="00BA67EA"/>
    <w:rsid w:val="00BA7EE5"/>
    <w:rsid w:val="00BB089E"/>
    <w:rsid w:val="00BB1654"/>
    <w:rsid w:val="00BB2E1A"/>
    <w:rsid w:val="00BB4681"/>
    <w:rsid w:val="00BB78C6"/>
    <w:rsid w:val="00BC1357"/>
    <w:rsid w:val="00BC5675"/>
    <w:rsid w:val="00BD4003"/>
    <w:rsid w:val="00BE41DE"/>
    <w:rsid w:val="00BE4AA6"/>
    <w:rsid w:val="00BF2B8E"/>
    <w:rsid w:val="00BF2B98"/>
    <w:rsid w:val="00C01432"/>
    <w:rsid w:val="00C03B5F"/>
    <w:rsid w:val="00C1092B"/>
    <w:rsid w:val="00C1491B"/>
    <w:rsid w:val="00C201BE"/>
    <w:rsid w:val="00C20CC6"/>
    <w:rsid w:val="00C23DAA"/>
    <w:rsid w:val="00C3414D"/>
    <w:rsid w:val="00C34A19"/>
    <w:rsid w:val="00C360AA"/>
    <w:rsid w:val="00C37717"/>
    <w:rsid w:val="00C470BA"/>
    <w:rsid w:val="00C51E1C"/>
    <w:rsid w:val="00C5304C"/>
    <w:rsid w:val="00C56F0F"/>
    <w:rsid w:val="00C64B99"/>
    <w:rsid w:val="00C66149"/>
    <w:rsid w:val="00C66580"/>
    <w:rsid w:val="00C67047"/>
    <w:rsid w:val="00C67B78"/>
    <w:rsid w:val="00C7291D"/>
    <w:rsid w:val="00C72AE0"/>
    <w:rsid w:val="00C754D5"/>
    <w:rsid w:val="00C83449"/>
    <w:rsid w:val="00C9170E"/>
    <w:rsid w:val="00C919D5"/>
    <w:rsid w:val="00CA0490"/>
    <w:rsid w:val="00CA5A6C"/>
    <w:rsid w:val="00CA786B"/>
    <w:rsid w:val="00CC0C86"/>
    <w:rsid w:val="00CC18DE"/>
    <w:rsid w:val="00CC370B"/>
    <w:rsid w:val="00CC69D0"/>
    <w:rsid w:val="00CD186B"/>
    <w:rsid w:val="00CD2BA4"/>
    <w:rsid w:val="00CD4992"/>
    <w:rsid w:val="00CD6339"/>
    <w:rsid w:val="00CF088D"/>
    <w:rsid w:val="00CF2950"/>
    <w:rsid w:val="00CF3CCF"/>
    <w:rsid w:val="00CF6807"/>
    <w:rsid w:val="00CF7AF5"/>
    <w:rsid w:val="00D0010E"/>
    <w:rsid w:val="00D014A6"/>
    <w:rsid w:val="00D03662"/>
    <w:rsid w:val="00D055DC"/>
    <w:rsid w:val="00D133D9"/>
    <w:rsid w:val="00D16788"/>
    <w:rsid w:val="00D25379"/>
    <w:rsid w:val="00D2602F"/>
    <w:rsid w:val="00D304E6"/>
    <w:rsid w:val="00D329CA"/>
    <w:rsid w:val="00D33421"/>
    <w:rsid w:val="00D34E59"/>
    <w:rsid w:val="00D357B7"/>
    <w:rsid w:val="00D376E4"/>
    <w:rsid w:val="00D37D06"/>
    <w:rsid w:val="00D477BB"/>
    <w:rsid w:val="00D518B5"/>
    <w:rsid w:val="00D5233B"/>
    <w:rsid w:val="00D6193D"/>
    <w:rsid w:val="00D70970"/>
    <w:rsid w:val="00D70AF8"/>
    <w:rsid w:val="00D81B8B"/>
    <w:rsid w:val="00D83E9B"/>
    <w:rsid w:val="00D843CB"/>
    <w:rsid w:val="00D86E5B"/>
    <w:rsid w:val="00D92D8E"/>
    <w:rsid w:val="00D950BA"/>
    <w:rsid w:val="00D97916"/>
    <w:rsid w:val="00DA034E"/>
    <w:rsid w:val="00DB3FA7"/>
    <w:rsid w:val="00DB7F4A"/>
    <w:rsid w:val="00DC2213"/>
    <w:rsid w:val="00DC5320"/>
    <w:rsid w:val="00DC6942"/>
    <w:rsid w:val="00DD0B4E"/>
    <w:rsid w:val="00DD320B"/>
    <w:rsid w:val="00DE03FD"/>
    <w:rsid w:val="00DE3713"/>
    <w:rsid w:val="00DE7609"/>
    <w:rsid w:val="00DF7378"/>
    <w:rsid w:val="00E001EA"/>
    <w:rsid w:val="00E00D25"/>
    <w:rsid w:val="00E0163D"/>
    <w:rsid w:val="00E02767"/>
    <w:rsid w:val="00E03155"/>
    <w:rsid w:val="00E0452F"/>
    <w:rsid w:val="00E10E82"/>
    <w:rsid w:val="00E10F23"/>
    <w:rsid w:val="00E1532F"/>
    <w:rsid w:val="00E17F3B"/>
    <w:rsid w:val="00E239CA"/>
    <w:rsid w:val="00E27EEA"/>
    <w:rsid w:val="00E42A55"/>
    <w:rsid w:val="00E5149E"/>
    <w:rsid w:val="00E524D8"/>
    <w:rsid w:val="00E5366C"/>
    <w:rsid w:val="00E5536D"/>
    <w:rsid w:val="00E5661B"/>
    <w:rsid w:val="00E5797A"/>
    <w:rsid w:val="00E60EB4"/>
    <w:rsid w:val="00E62628"/>
    <w:rsid w:val="00E63591"/>
    <w:rsid w:val="00E71E68"/>
    <w:rsid w:val="00E740F0"/>
    <w:rsid w:val="00E7645B"/>
    <w:rsid w:val="00E7673E"/>
    <w:rsid w:val="00E76BB5"/>
    <w:rsid w:val="00E80376"/>
    <w:rsid w:val="00E81FD8"/>
    <w:rsid w:val="00E8790B"/>
    <w:rsid w:val="00E91746"/>
    <w:rsid w:val="00EA0669"/>
    <w:rsid w:val="00EA1410"/>
    <w:rsid w:val="00EA2ADD"/>
    <w:rsid w:val="00EA5188"/>
    <w:rsid w:val="00EA62B7"/>
    <w:rsid w:val="00EB0F5D"/>
    <w:rsid w:val="00EB1D89"/>
    <w:rsid w:val="00EB2695"/>
    <w:rsid w:val="00EB4969"/>
    <w:rsid w:val="00EC58F2"/>
    <w:rsid w:val="00EC5C37"/>
    <w:rsid w:val="00EC7157"/>
    <w:rsid w:val="00ED026E"/>
    <w:rsid w:val="00ED08CC"/>
    <w:rsid w:val="00ED0D0A"/>
    <w:rsid w:val="00EE19AA"/>
    <w:rsid w:val="00EE32A2"/>
    <w:rsid w:val="00EE4531"/>
    <w:rsid w:val="00EE464C"/>
    <w:rsid w:val="00EE4AB0"/>
    <w:rsid w:val="00EF0A68"/>
    <w:rsid w:val="00F003B6"/>
    <w:rsid w:val="00F06DD5"/>
    <w:rsid w:val="00F11C37"/>
    <w:rsid w:val="00F12A93"/>
    <w:rsid w:val="00F240ED"/>
    <w:rsid w:val="00F25C5D"/>
    <w:rsid w:val="00F27820"/>
    <w:rsid w:val="00F315AE"/>
    <w:rsid w:val="00F426AD"/>
    <w:rsid w:val="00F427AC"/>
    <w:rsid w:val="00F51407"/>
    <w:rsid w:val="00F51DF2"/>
    <w:rsid w:val="00F53794"/>
    <w:rsid w:val="00F55E4B"/>
    <w:rsid w:val="00F56AF6"/>
    <w:rsid w:val="00F56FF6"/>
    <w:rsid w:val="00F613AC"/>
    <w:rsid w:val="00F63B7D"/>
    <w:rsid w:val="00F64F03"/>
    <w:rsid w:val="00F800FC"/>
    <w:rsid w:val="00F815C3"/>
    <w:rsid w:val="00F81DE2"/>
    <w:rsid w:val="00F9064F"/>
    <w:rsid w:val="00F925BB"/>
    <w:rsid w:val="00F95783"/>
    <w:rsid w:val="00F95E54"/>
    <w:rsid w:val="00FA0260"/>
    <w:rsid w:val="00FA044F"/>
    <w:rsid w:val="00FA0670"/>
    <w:rsid w:val="00FB6025"/>
    <w:rsid w:val="00FB65CF"/>
    <w:rsid w:val="00FC1784"/>
    <w:rsid w:val="00FD0D12"/>
    <w:rsid w:val="00FD16DA"/>
    <w:rsid w:val="00FD5201"/>
    <w:rsid w:val="00FE0D9F"/>
    <w:rsid w:val="00FE6451"/>
    <w:rsid w:val="00FE6E32"/>
    <w:rsid w:val="00FF0EFC"/>
    <w:rsid w:val="00FF6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7BEC4"/>
  <w15:docId w15:val="{D553D8DB-BC28-475C-8B2F-6BCF7B0D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695F"/>
    <w:rPr>
      <w:sz w:val="26"/>
    </w:rPr>
  </w:style>
  <w:style w:type="paragraph" w:styleId="Titolo1">
    <w:name w:val="heading 1"/>
    <w:basedOn w:val="Normale"/>
    <w:next w:val="Normale"/>
    <w:qFormat/>
    <w:rsid w:val="002F695F"/>
    <w:pPr>
      <w:keepNext/>
      <w:jc w:val="center"/>
      <w:outlineLvl w:val="0"/>
    </w:pPr>
    <w:rPr>
      <w:rFonts w:ascii="Arial" w:hAnsi="Arial"/>
      <w:i/>
      <w:sz w:val="24"/>
    </w:rPr>
  </w:style>
  <w:style w:type="paragraph" w:styleId="Titolo2">
    <w:name w:val="heading 2"/>
    <w:basedOn w:val="Normale"/>
    <w:next w:val="Normale"/>
    <w:qFormat/>
    <w:rsid w:val="002F695F"/>
    <w:pPr>
      <w:keepNext/>
      <w:jc w:val="center"/>
      <w:outlineLvl w:val="1"/>
    </w:pPr>
    <w:rPr>
      <w:b/>
      <w:bCs/>
      <w:sz w:val="32"/>
    </w:rPr>
  </w:style>
  <w:style w:type="paragraph" w:styleId="Titolo3">
    <w:name w:val="heading 3"/>
    <w:basedOn w:val="Normale"/>
    <w:next w:val="Normale"/>
    <w:qFormat/>
    <w:rsid w:val="002F695F"/>
    <w:pPr>
      <w:keepNext/>
      <w:jc w:val="center"/>
      <w:outlineLvl w:val="2"/>
    </w:pPr>
    <w:rPr>
      <w:b/>
      <w:bCs/>
      <w:sz w:val="24"/>
      <w:u w:val="single"/>
    </w:rPr>
  </w:style>
  <w:style w:type="paragraph" w:styleId="Titolo4">
    <w:name w:val="heading 4"/>
    <w:basedOn w:val="Normale"/>
    <w:next w:val="Normale"/>
    <w:qFormat/>
    <w:rsid w:val="002F695F"/>
    <w:pPr>
      <w:keepNext/>
      <w:outlineLvl w:val="3"/>
    </w:pPr>
    <w:rPr>
      <w:b/>
      <w:bCs/>
      <w:sz w:val="20"/>
    </w:rPr>
  </w:style>
  <w:style w:type="paragraph" w:styleId="Titolo5">
    <w:name w:val="heading 5"/>
    <w:basedOn w:val="Normale"/>
    <w:next w:val="Normale"/>
    <w:qFormat/>
    <w:rsid w:val="002F695F"/>
    <w:pPr>
      <w:keepNext/>
      <w:jc w:val="center"/>
      <w:outlineLvl w:val="4"/>
    </w:pPr>
    <w:rPr>
      <w:b/>
      <w:bCs/>
      <w:w w:val="150"/>
    </w:rPr>
  </w:style>
  <w:style w:type="paragraph" w:styleId="Titolo6">
    <w:name w:val="heading 6"/>
    <w:basedOn w:val="Normale"/>
    <w:next w:val="Normale"/>
    <w:qFormat/>
    <w:rsid w:val="002F695F"/>
    <w:pPr>
      <w:keepNext/>
      <w:ind w:left="5670"/>
      <w:outlineLvl w:val="5"/>
    </w:pPr>
    <w:rPr>
      <w:sz w:val="24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2F695F"/>
    <w:pPr>
      <w:keepNext/>
      <w:spacing w:line="360" w:lineRule="auto"/>
      <w:outlineLvl w:val="6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F695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F695F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2F695F"/>
    <w:pPr>
      <w:jc w:val="center"/>
    </w:pPr>
    <w:rPr>
      <w:rFonts w:ascii="Arial" w:hAnsi="Arial"/>
      <w:sz w:val="28"/>
    </w:rPr>
  </w:style>
  <w:style w:type="paragraph" w:styleId="Sottotitolo">
    <w:name w:val="Subtitle"/>
    <w:basedOn w:val="Normale"/>
    <w:qFormat/>
    <w:rsid w:val="002F695F"/>
    <w:pPr>
      <w:jc w:val="center"/>
    </w:pPr>
    <w:rPr>
      <w:w w:val="80"/>
      <w:sz w:val="28"/>
    </w:rPr>
  </w:style>
  <w:style w:type="character" w:styleId="Collegamentoipertestuale">
    <w:name w:val="Hyperlink"/>
    <w:basedOn w:val="Carpredefinitoparagrafo"/>
    <w:rsid w:val="002F695F"/>
    <w:rPr>
      <w:color w:val="0000FF"/>
      <w:u w:val="single"/>
    </w:rPr>
  </w:style>
  <w:style w:type="character" w:styleId="Numeropagina">
    <w:name w:val="page number"/>
    <w:basedOn w:val="Carpredefinitoparagrafo"/>
    <w:rsid w:val="002F695F"/>
  </w:style>
  <w:style w:type="paragraph" w:styleId="Testofumetto">
    <w:name w:val="Balloon Text"/>
    <w:basedOn w:val="Normale"/>
    <w:link w:val="TestofumettoCarattere"/>
    <w:rsid w:val="007854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854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F076F"/>
    <w:pPr>
      <w:ind w:left="720"/>
      <w:contextualSpacing/>
    </w:pPr>
  </w:style>
  <w:style w:type="table" w:styleId="Grigliatabella">
    <w:name w:val="Table Grid"/>
    <w:basedOn w:val="Tabellanormale"/>
    <w:rsid w:val="00836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rsid w:val="00FA0260"/>
    <w:rPr>
      <w:i/>
      <w:iCs/>
    </w:rPr>
  </w:style>
  <w:style w:type="paragraph" w:customStyle="1" w:styleId="Default">
    <w:name w:val="Default"/>
    <w:rsid w:val="00CF088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eattesa@asl1abruzz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simo\Dati%20applicazioni\Microsoft\Modelli\DG%20200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A54CC-8B51-4EF2-A214-B5EA47609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 2007</Template>
  <TotalTime>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REPORT I semestre 2003 – MMG / PLS</vt:lpstr>
    </vt:vector>
  </TitlesOfParts>
  <Company>Hewlett-Packard Company</Company>
  <LinksUpToDate>false</LinksUpToDate>
  <CharactersWithSpaces>3814</CharactersWithSpaces>
  <SharedDoc>false</SharedDoc>
  <HLinks>
    <vt:vector size="18" baseType="variant">
      <vt:variant>
        <vt:i4>393250</vt:i4>
      </vt:variant>
      <vt:variant>
        <vt:i4>15</vt:i4>
      </vt:variant>
      <vt:variant>
        <vt:i4>0</vt:i4>
      </vt:variant>
      <vt:variant>
        <vt:i4>5</vt:i4>
      </vt:variant>
      <vt:variant>
        <vt:lpwstr>mailto:lpellegrini@aslavezzano.it</vt:lpwstr>
      </vt:variant>
      <vt:variant>
        <vt:lpwstr/>
      </vt:variant>
      <vt:variant>
        <vt:i4>4456511</vt:i4>
      </vt:variant>
      <vt:variant>
        <vt:i4>12</vt:i4>
      </vt:variant>
      <vt:variant>
        <vt:i4>0</vt:i4>
      </vt:variant>
      <vt:variant>
        <vt:i4>5</vt:i4>
      </vt:variant>
      <vt:variant>
        <vt:lpwstr>mailto:qbisegna@asl1abruzzo.it</vt:lpwstr>
      </vt:variant>
      <vt:variant>
        <vt:lpwstr/>
      </vt:variant>
      <vt:variant>
        <vt:i4>6357071</vt:i4>
      </vt:variant>
      <vt:variant>
        <vt:i4>6</vt:i4>
      </vt:variant>
      <vt:variant>
        <vt:i4>0</vt:i4>
      </vt:variant>
      <vt:variant>
        <vt:i4>5</vt:i4>
      </vt:variant>
      <vt:variant>
        <vt:lpwstr>mailto:mpderubeis@tin.it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I semestre 2003 – MMG / PLS</dc:title>
  <dc:creator>ASL AQ</dc:creator>
  <cp:lastModifiedBy>Antonella Tiberi</cp:lastModifiedBy>
  <cp:revision>2</cp:revision>
  <cp:lastPrinted>2025-04-08T06:50:00Z</cp:lastPrinted>
  <dcterms:created xsi:type="dcterms:W3CDTF">2026-06-22T09:38:00Z</dcterms:created>
  <dcterms:modified xsi:type="dcterms:W3CDTF">2026-06-22T09:38:00Z</dcterms:modified>
</cp:coreProperties>
</file>